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727" w:rsidRDefault="000E2B51">
      <w:pPr>
        <w:spacing w:after="40"/>
        <w:jc w:val="center"/>
      </w:pPr>
      <w:bookmarkStart w:id="0" w:name="_GoBack"/>
      <w:bookmarkEnd w:id="0"/>
      <w:r>
        <w:rPr>
          <w:b/>
          <w:sz w:val="24"/>
        </w:rPr>
        <w:t>ALLEGATO A</w:t>
      </w:r>
    </w:p>
    <w:p w:rsidR="00E37727" w:rsidRDefault="000E2B51">
      <w:pPr>
        <w:spacing w:after="60"/>
        <w:jc w:val="center"/>
      </w:pPr>
      <w:r>
        <w:rPr>
          <w:b/>
          <w:sz w:val="28"/>
        </w:rPr>
        <w:t>DOMANDA DI PARTECIPAZIONE</w:t>
      </w:r>
    </w:p>
    <w:p w:rsidR="00E37727" w:rsidRDefault="000E2B51">
      <w:pPr>
        <w:spacing w:after="180"/>
        <w:jc w:val="center"/>
      </w:pPr>
      <w:r>
        <w:rPr>
          <w:b/>
        </w:rPr>
        <w:t>Procedura comparativa per il conferimento di incarichi di consulenza professionale esterna</w:t>
      </w:r>
      <w:r>
        <w:rPr>
          <w:b/>
        </w:rPr>
        <w:br/>
        <w:t>Progetto PRIN AFAM 2024 – PRINAFAM-00068 – CUP G53C25000770001</w:t>
      </w:r>
    </w:p>
    <w:p w:rsidR="00E37727" w:rsidRDefault="000E2B51">
      <w:pPr>
        <w:jc w:val="right"/>
      </w:pPr>
      <w:r>
        <w:t>Al Direttore dell’Istituto Superiore per le Industrie Artistiche di Pescara</w:t>
      </w:r>
    </w:p>
    <w:p w:rsidR="00E37727" w:rsidRDefault="000E2B51">
      <w:pPr>
        <w:pStyle w:val="Titolo1"/>
      </w:pPr>
      <w:r>
        <w:t>1. Profilo per il quale si presenta la domanda</w:t>
      </w:r>
    </w:p>
    <w:p w:rsidR="00E37727" w:rsidRDefault="000E2B51">
      <w:r>
        <w:rPr>
          <w:b/>
        </w:rPr>
        <w:t xml:space="preserve">Selezionare una sola opzione. </w:t>
      </w:r>
      <w:r>
        <w:t>Per concorrere a più profili devono essere trasmesse domande distinte.</w:t>
      </w:r>
    </w:p>
    <w:p w:rsidR="00E37727" w:rsidRDefault="000E2B51">
      <w:pPr>
        <w:ind w:left="255" w:hanging="255"/>
      </w:pPr>
      <w:r>
        <w:t>☐ Consulente esperto in modellazione tridimensionale e animazioni digitali</w:t>
      </w:r>
    </w:p>
    <w:p w:rsidR="00E37727" w:rsidRDefault="000E2B51">
      <w:pPr>
        <w:ind w:left="255" w:hanging="255"/>
      </w:pPr>
      <w:r>
        <w:t>☐ Consulente esperto in modellazione tridimensionale da rilievo laser scanner 3D e animazioni digitali</w:t>
      </w:r>
    </w:p>
    <w:p w:rsidR="00E37727" w:rsidRDefault="000E2B51">
      <w:pPr>
        <w:ind w:left="255" w:hanging="255"/>
      </w:pPr>
      <w:r>
        <w:t>☐ Consulente esperto in acquisizione e modellazione tridimensionale da fotogrammetria e scanner 3D</w:t>
      </w:r>
    </w:p>
    <w:p w:rsidR="00E37727" w:rsidRDefault="000E2B51">
      <w:pPr>
        <w:ind w:left="255" w:hanging="255"/>
      </w:pPr>
      <w:r>
        <w:t>☐ Consulente esperto nello sviluppo di ambienti virtuali immersivi con visori VR</w:t>
      </w:r>
    </w:p>
    <w:p w:rsidR="00E37727" w:rsidRDefault="000E2B51">
      <w:pPr>
        <w:ind w:left="255" w:hanging="255"/>
      </w:pPr>
      <w:r>
        <w:t>☐ Consulente esperto in modellazione 3D, animazione e sound design per ambienti virtuali immersivi</w:t>
      </w:r>
    </w:p>
    <w:p w:rsidR="00E37727" w:rsidRDefault="000E2B51">
      <w:pPr>
        <w:pStyle w:val="Titolo1"/>
      </w:pPr>
      <w:r>
        <w:t>2. Dati del candidato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Cognome: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Nome: 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Luogo di nascita: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Data di nascita: 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Codice fiscale: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Cittadinanza: 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Residenza: Comune e provincia: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CAP: 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Indirizzo: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Numero civico: 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Telefono: 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E-mail: </w:t>
            </w:r>
          </w:p>
        </w:tc>
      </w:tr>
      <w:tr w:rsidR="00E37727">
        <w:trPr>
          <w:cantSplit/>
        </w:trPr>
        <w:tc>
          <w:tcPr>
            <w:tcW w:w="9638" w:type="dxa"/>
            <w:gridSpan w:val="2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spacing w:after="240"/>
            </w:pPr>
            <w:r>
              <w:rPr>
                <w:b/>
                <w:sz w:val="18"/>
              </w:rPr>
              <w:t xml:space="preserve">PEC utilizzata per la candidatura: </w:t>
            </w:r>
          </w:p>
        </w:tc>
      </w:tr>
    </w:tbl>
    <w:p w:rsidR="00E37727" w:rsidRDefault="000E2B51">
      <w:r>
        <w:t xml:space="preserve">Il/La sottoscritto/a chiede </w:t>
      </w:r>
      <w:r>
        <w:rPr>
          <w:b/>
        </w:rPr>
        <w:t>di essere ammesso/a</w:t>
      </w:r>
      <w:r>
        <w:t xml:space="preserve"> alla procedura comparativa relativa al profilo sopra selezionato e, consapevole delle responsabilità penali e delle conseguenze previste in caso di dichiarazioni mendaci, formazione o uso di atti falsi, ai sensi degli artt. 46, 47, 75 e 76 del D.P.R. 28 dicembre 2000, n. 445,</w:t>
      </w:r>
    </w:p>
    <w:p w:rsidR="00E37727" w:rsidRDefault="000E2B51">
      <w:pPr>
        <w:jc w:val="center"/>
      </w:pPr>
      <w:r>
        <w:rPr>
          <w:b/>
          <w:sz w:val="22"/>
        </w:rPr>
        <w:t>DICHIARA</w:t>
      </w:r>
    </w:p>
    <w:p w:rsidR="00E37727" w:rsidRDefault="000E2B51">
      <w:pPr>
        <w:pStyle w:val="Titolo1"/>
      </w:pPr>
      <w:r>
        <w:t>3. Dichiarazioni relative ai requisiti generali</w:t>
      </w:r>
    </w:p>
    <w:p w:rsidR="00E37727" w:rsidRDefault="000E2B51">
      <w:pPr>
        <w:ind w:left="255" w:hanging="255"/>
      </w:pPr>
      <w:r>
        <w:t>☐ di essere in possesso del seguente titolo di studio richiesto dall’avviso: ________________________________, conseguito presso ____________________________________________, in data ________________, con votazione __________________;</w:t>
      </w:r>
    </w:p>
    <w:p w:rsidR="00E37727" w:rsidRDefault="000E2B51">
      <w:pPr>
        <w:ind w:left="255" w:hanging="255"/>
      </w:pPr>
      <w:r>
        <w:t>☐ in caso di titolo conseguito all’estero, che lo stesso è stato riconosciuto/equiparato secondo la normativa vigente oppure di impegnarsi a produrre, nei termini richiesti dall’Amministrazione, la documentazione necessaria alla relativa valutazione;</w:t>
      </w:r>
    </w:p>
    <w:p w:rsidR="00E37727" w:rsidRDefault="000E2B51">
      <w:pPr>
        <w:ind w:left="255" w:hanging="255"/>
      </w:pPr>
      <w:r>
        <w:t>☐ di godere dei diritti civili e politici;</w:t>
      </w:r>
    </w:p>
    <w:p w:rsidR="00E37727" w:rsidRDefault="000E2B51">
      <w:pPr>
        <w:ind w:left="255" w:hanging="255"/>
      </w:pPr>
      <w:r>
        <w:lastRenderedPageBreak/>
        <w:t>☐ di non avere riportato condanne penali e di non avere procedimenti penali in corso che impediscano, ai sensi della normativa vigente, la costituzione di rapporti contrattuali con la Pubblica Amministrazione; in caso contrario, indicare i provvedimenti o i procedimenti: ________________________________________________;</w:t>
      </w:r>
    </w:p>
    <w:p w:rsidR="00E37727" w:rsidRDefault="000E2B51">
      <w:pPr>
        <w:ind w:left="255" w:hanging="255"/>
      </w:pPr>
      <w:r>
        <w:t>☐ di non essere destinatario/a di provvedimenti che comportino l’incapacità di contrarre con la Pubblica Amministrazione;</w:t>
      </w:r>
    </w:p>
    <w:p w:rsidR="00E37727" w:rsidRDefault="000E2B51">
      <w:pPr>
        <w:ind w:left="255" w:hanging="255"/>
      </w:pPr>
      <w:r>
        <w:t>☐ di non trovarsi in situazioni di incompatibilità o di conflitto, anche potenziale, di interessi con l’ISIA di Pescara o con le attività oggetto dell’incarico;</w:t>
      </w:r>
    </w:p>
    <w:p w:rsidR="00E37727" w:rsidRDefault="000E2B51">
      <w:pPr>
        <w:ind w:left="255" w:hanging="255"/>
      </w:pPr>
      <w:r>
        <w:t>☐ di possedere i requisiti tecnico-professionali richiesti dall’avviso relativo al profilo selezionato, come documentati nel curriculum e nell’elenco analitico allegati;</w:t>
      </w:r>
    </w:p>
    <w:p w:rsidR="00E37727" w:rsidRDefault="000E2B51">
      <w:pPr>
        <w:ind w:left="255" w:hanging="255"/>
      </w:pPr>
      <w:r>
        <w:t>☐ di accettare integralmente, senza riserva, tutte le disposizioni dell’avviso;</w:t>
      </w:r>
    </w:p>
    <w:p w:rsidR="00E37727" w:rsidRDefault="000E2B51">
      <w:pPr>
        <w:ind w:left="255" w:hanging="255"/>
      </w:pPr>
      <w:r>
        <w:t>☐ di impegnarsi a comunicare tempestivamente ogni variazione dei dati dichiarati e ogni circostanza sopravvenuta rilevante ai fini della procedura o dell’eventuale incarico.</w:t>
      </w:r>
    </w:p>
    <w:p w:rsidR="00E37727" w:rsidRDefault="000E2B51">
      <w:pPr>
        <w:pStyle w:val="Titolo1"/>
      </w:pPr>
      <w:r>
        <w:t>4. Posizione lavorativa e autorizzazione</w:t>
      </w:r>
    </w:p>
    <w:p w:rsidR="00E37727" w:rsidRDefault="000E2B51">
      <w:r>
        <w:t>Il/La candidato/a dichiara di trovarsi nella seguente posizione (selezionare l’opzione pertinente):</w:t>
      </w:r>
    </w:p>
    <w:p w:rsidR="00E37727" w:rsidRDefault="000E2B51">
      <w:pPr>
        <w:ind w:left="255" w:hanging="255"/>
      </w:pPr>
      <w:r>
        <w:t>☐ libero/a professionista o lavoratore/lavoratrice autonomo/a;</w:t>
      </w:r>
    </w:p>
    <w:p w:rsidR="00E37727" w:rsidRDefault="000E2B51">
      <w:pPr>
        <w:ind w:left="255" w:hanging="255"/>
      </w:pPr>
      <w:r>
        <w:t xml:space="preserve">☐ dipendente di soggetto privato, nel rispetto degli obblighi derivanti dal rapporto di lavoro; </w:t>
      </w:r>
    </w:p>
    <w:p w:rsidR="00E37727" w:rsidRDefault="000E2B51">
      <w:pPr>
        <w:ind w:left="255" w:hanging="255"/>
      </w:pPr>
      <w:r>
        <w:t>☐ dipendente di pubblica amministrazione: ________________________________________________.</w:t>
      </w:r>
    </w:p>
    <w:p w:rsidR="00E37727" w:rsidRDefault="000E2B51">
      <w:pPr>
        <w:ind w:left="255" w:hanging="255"/>
      </w:pPr>
      <w:r>
        <w:t>☐ altra posizione: __________________________________________________________________.</w:t>
      </w:r>
    </w:p>
    <w:p w:rsidR="00E37727" w:rsidRDefault="000E2B51">
      <w:r>
        <w:rPr>
          <w:b/>
        </w:rPr>
        <w:t>Se dipendente di pubblica amministrazione, dichiara inoltre:</w:t>
      </w:r>
    </w:p>
    <w:p w:rsidR="00E37727" w:rsidRDefault="000E2B51">
      <w:pPr>
        <w:ind w:left="255" w:hanging="255"/>
      </w:pPr>
      <w:r>
        <w:t xml:space="preserve">☐ di allegare l’autorizzazione dell’Amministrazione di appartenenza rilasciata ai sensi dell’art. 53 del </w:t>
      </w:r>
      <w:proofErr w:type="gramStart"/>
      <w:r>
        <w:t>D.Lgs</w:t>
      </w:r>
      <w:proofErr w:type="gramEnd"/>
      <w:r>
        <w:t>. n. 165/2001;</w:t>
      </w:r>
    </w:p>
    <w:p w:rsidR="00E37727" w:rsidRDefault="000E2B51">
      <w:pPr>
        <w:ind w:left="255" w:hanging="255"/>
      </w:pPr>
      <w:r>
        <w:t>☐ di impegnarsi a produrre la predetta autorizzazione prima della stipula del contratto, consapevole che il conferimento dell’incarico resta subordinato alla sua acquisizione.</w:t>
      </w:r>
    </w:p>
    <w:p w:rsidR="00E37727" w:rsidRDefault="000E2B51">
      <w:pPr>
        <w:pStyle w:val="Titolo1"/>
      </w:pPr>
      <w:r>
        <w:t>5. Titoli, esperienze e documentazione</w:t>
      </w:r>
    </w:p>
    <w:p w:rsidR="00E37727" w:rsidRDefault="000E2B51">
      <w:pPr>
        <w:ind w:left="255" w:hanging="255"/>
      </w:pPr>
      <w:r>
        <w:t>☐ che tutte le informazioni riportate nel curriculum vitae e nell’elenco analitico dei titoli e delle esperienze corrispondono al vero;</w:t>
      </w:r>
    </w:p>
    <w:p w:rsidR="00E37727" w:rsidRDefault="000E2B51">
      <w:pPr>
        <w:ind w:left="255" w:hanging="255"/>
      </w:pPr>
      <w:r>
        <w:t>☐ che i titoli, le esperienze, i progetti e i prodotti indicati sono documentabili e che la relativa documentazione sarà esibita su richiesta dell’Amministrazione;</w:t>
      </w:r>
    </w:p>
    <w:p w:rsidR="00E37727" w:rsidRDefault="000E2B51">
      <w:pPr>
        <w:ind w:left="255" w:hanging="255"/>
      </w:pPr>
      <w:r>
        <w:t>☐ che eventuali link a portfolio, prodotti digitali o repository indicati nella domanda o negli allegati sono accessibili alla Commissione per il tempo necessario alla valutazione;</w:t>
      </w:r>
    </w:p>
    <w:p w:rsidR="00E37727" w:rsidRDefault="000E2B51">
      <w:pPr>
        <w:ind w:left="255" w:hanging="255"/>
      </w:pPr>
      <w:r>
        <w:t>☐ di essere consapevole che saranno valutati esclusivamente i titoli e le esperienze dichiarati e documentati secondo quanto previsto dall’avviso.</w:t>
      </w:r>
    </w:p>
    <w:p w:rsidR="00E37727" w:rsidRDefault="000E2B51">
      <w:pPr>
        <w:pStyle w:val="Titolo1"/>
      </w:pPr>
      <w:r>
        <w:t>6. Comunicazioni relative alla procedura</w:t>
      </w:r>
    </w:p>
    <w:p w:rsidR="00E37727" w:rsidRDefault="000E2B51">
      <w:r>
        <w:t>Il/La candidato/a chiede che le comunicazioni individuali relative alla procedura siano inviate al seguente indirizzo PEC, impegnandosi a comunicarne tempestivamente ogni variazione:</w:t>
      </w:r>
    </w:p>
    <w:p w:rsidR="00E37727" w:rsidRDefault="000E2B51">
      <w:pPr>
        <w:spacing w:before="80" w:after="160"/>
      </w:pPr>
      <w:r>
        <w:t>PEC: ______________________________________________________________________________</w:t>
      </w:r>
    </w:p>
    <w:p w:rsidR="00E37727" w:rsidRDefault="000E2B51">
      <w:r>
        <w:t>Il/La candidato/a dichiara inoltre di essere consapevole che le pubblicazioni effettuate dall’ISIA di Pescara secondo quanto previsto dall’avviso hanno valore di comunicazione o notifica nei confronti dei candidati.</w:t>
      </w:r>
    </w:p>
    <w:p w:rsidR="00E37727" w:rsidRDefault="000E2B51">
      <w:pPr>
        <w:pStyle w:val="Titolo1"/>
      </w:pPr>
      <w:r>
        <w:t>7. Trattamento dei dati personali</w:t>
      </w:r>
    </w:p>
    <w:p w:rsidR="00E37727" w:rsidRDefault="000E2B51">
      <w:r>
        <w:t xml:space="preserve">Il/La candidato/a dichiara di aver preso visione dell’informativa sul trattamento dei dati personali resa dall’ISIA di Pescara ai sensi degli artt. 13 e 14 del Regolamento (UE) 2016/679 e di essere informato/a che i dati saranno </w:t>
      </w:r>
      <w:r>
        <w:lastRenderedPageBreak/>
        <w:t>trattati per le finalità connesse alla procedura, ai controlli sulle dichiarazioni e all’eventuale conferimento, gestione, pubblicazione e rendicontazione dell’incarico, secondo la normativa vigente.</w:t>
      </w:r>
    </w:p>
    <w:p w:rsidR="00E37727" w:rsidRDefault="000E2B51">
      <w:pPr>
        <w:pStyle w:val="Titolo1"/>
      </w:pPr>
      <w:r>
        <w:t>8. Allegati</w:t>
      </w:r>
    </w:p>
    <w:p w:rsidR="00E37727" w:rsidRDefault="000E2B51">
      <w:r>
        <w:t>Alla domanda sono allegati:</w:t>
      </w:r>
    </w:p>
    <w:p w:rsidR="00E37727" w:rsidRDefault="000E2B51">
      <w:pPr>
        <w:ind w:left="255" w:hanging="255"/>
      </w:pPr>
      <w:r>
        <w:t>☐ curriculum vitae datato e sottoscritto;</w:t>
      </w:r>
    </w:p>
    <w:p w:rsidR="00E37727" w:rsidRDefault="000E2B51">
      <w:pPr>
        <w:ind w:left="255" w:hanging="255"/>
      </w:pPr>
      <w:r>
        <w:t>☐ elenco analitico dei titoli, delle esperienze e delle attività dichiarate ai fini dell’ammissione e della valutazione;</w:t>
      </w:r>
    </w:p>
    <w:p w:rsidR="00E37727" w:rsidRDefault="000E2B51">
      <w:pPr>
        <w:ind w:left="255" w:hanging="255"/>
      </w:pPr>
      <w:r>
        <w:t>☐ copia di un documento di identità in corso di validità, salvo il caso di sottoscrizione digitale della domanda secondo la normativa vigente;</w:t>
      </w:r>
    </w:p>
    <w:p w:rsidR="00E37727" w:rsidRDefault="000E2B51">
      <w:pPr>
        <w:ind w:left="255" w:hanging="255"/>
      </w:pPr>
      <w:r>
        <w:t>☐ portfolio o documento contenente link a prodotti, demo o lavori pertinenti, se previsto o utile in relazione al profilo;</w:t>
      </w:r>
    </w:p>
    <w:p w:rsidR="00E37727" w:rsidRDefault="000E2B51">
      <w:pPr>
        <w:ind w:left="255" w:hanging="255"/>
      </w:pPr>
      <w:r>
        <w:t xml:space="preserve">☐ eventuale autorizzazione dell’Amministrazione di appartenenza ai sensi dell’art. 53 del </w:t>
      </w:r>
      <w:proofErr w:type="gramStart"/>
      <w:r>
        <w:t>D.Lgs</w:t>
      </w:r>
      <w:proofErr w:type="gramEnd"/>
      <w:r>
        <w:t>. n. 165/2001;</w:t>
      </w:r>
    </w:p>
    <w:p w:rsidR="00E37727" w:rsidRDefault="000E2B51">
      <w:pPr>
        <w:ind w:left="255" w:hanging="255"/>
      </w:pPr>
      <w:r>
        <w:t>☐ eventuale documentazione relativa al titolo di studio conseguito all’estero;</w:t>
      </w:r>
    </w:p>
    <w:p w:rsidR="00E37727" w:rsidRDefault="000E2B51">
      <w:pPr>
        <w:ind w:left="255" w:hanging="255"/>
      </w:pPr>
      <w:r>
        <w:t>☐ altra documentazione: ____________________________________________________________.</w:t>
      </w:r>
    </w:p>
    <w:p w:rsidR="00E37727" w:rsidRDefault="00E37727"/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jc w:val="center"/>
            </w:pPr>
            <w:r>
              <w:rPr>
                <w:sz w:val="18"/>
              </w:rPr>
              <w:t>Luogo e data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jc w:val="center"/>
            </w:pPr>
            <w:r>
              <w:rPr>
                <w:sz w:val="18"/>
              </w:rPr>
              <w:t>Firma leggibile del/della candidato/a</w:t>
            </w:r>
          </w:p>
        </w:tc>
      </w:tr>
      <w:tr w:rsidR="00E37727">
        <w:trPr>
          <w:cantSplit/>
        </w:trPr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jc w:val="center"/>
            </w:pPr>
            <w:r>
              <w:rPr>
                <w:sz w:val="18"/>
              </w:rPr>
              <w:t>________________________________</w:t>
            </w:r>
          </w:p>
        </w:tc>
        <w:tc>
          <w:tcPr>
            <w:tcW w:w="4819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E37727" w:rsidRDefault="000E2B51">
            <w:pPr>
              <w:jc w:val="center"/>
            </w:pPr>
            <w:r>
              <w:rPr>
                <w:sz w:val="18"/>
              </w:rPr>
              <w:t>________________________________</w:t>
            </w:r>
          </w:p>
        </w:tc>
      </w:tr>
    </w:tbl>
    <w:p w:rsidR="00E37727" w:rsidRDefault="000E2B51">
      <w:pPr>
        <w:spacing w:before="160"/>
      </w:pPr>
      <w:r>
        <w:rPr>
          <w:b/>
        </w:rPr>
        <w:t xml:space="preserve">Nota: </w:t>
      </w:r>
      <w:r>
        <w:t>la domanda deve essere sottoscritta con firma autografa o digitale e trasmessa con le modalità e nel termine stabiliti dall’avviso relativo al profilo selezionato.</w:t>
      </w:r>
    </w:p>
    <w:sectPr w:rsidR="00E37727" w:rsidSect="000112EA">
      <w:headerReference w:type="default" r:id="rId8"/>
      <w:footerReference w:type="even" r:id="rId9"/>
      <w:footerReference w:type="default" r:id="rId10"/>
      <w:pgSz w:w="11907" w:h="16840" w:code="9"/>
      <w:pgMar w:top="2098" w:right="1134" w:bottom="964" w:left="1134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BE" w:rsidRDefault="006F18BE">
      <w:r>
        <w:separator/>
      </w:r>
    </w:p>
  </w:endnote>
  <w:endnote w:type="continuationSeparator" w:id="0">
    <w:p w:rsidR="006F18BE" w:rsidRDefault="006F1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EF3" w:rsidRDefault="006C6EF3" w:rsidP="001330B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C6EF3" w:rsidRDefault="006C6EF3" w:rsidP="0014761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190" w:rsidRDefault="00CC2190" w:rsidP="00CC2190">
    <w:pPr>
      <w:rPr>
        <w:rFonts w:ascii="Cambria" w:hAnsi="Cambria" w:cs="Arial"/>
        <w:b/>
        <w:color w:val="007FAC"/>
        <w:sz w:val="18"/>
        <w:szCs w:val="18"/>
      </w:rPr>
    </w:pPr>
  </w:p>
  <w:p w:rsidR="008A1F9D" w:rsidRDefault="008A1F9D" w:rsidP="008A1F9D">
    <w:pPr>
      <w:jc w:val="center"/>
      <w:rPr>
        <w:rFonts w:ascii="Cambria" w:hAnsi="Cambria" w:cs="Arial"/>
        <w:b/>
        <w:color w:val="007FAC"/>
        <w:sz w:val="26"/>
        <w:szCs w:val="26"/>
      </w:rPr>
    </w:pPr>
    <w:r>
      <w:rPr>
        <w:rFonts w:ascii="Cambria" w:hAnsi="Cambria" w:cs="Arial"/>
        <w:b/>
        <w:color w:val="007FAC"/>
        <w:sz w:val="18"/>
        <w:szCs w:val="18"/>
      </w:rPr>
      <w:t>ISIA di Pescara</w:t>
    </w:r>
  </w:p>
  <w:p w:rsidR="008A1F9D" w:rsidRPr="00B90122" w:rsidRDefault="008A1F9D" w:rsidP="008A1F9D">
    <w:pPr>
      <w:jc w:val="center"/>
      <w:rPr>
        <w:rFonts w:ascii="Cambria" w:hAnsi="Cambria" w:cs="Arial"/>
        <w:b/>
        <w:color w:val="007FAC"/>
        <w:sz w:val="26"/>
        <w:szCs w:val="26"/>
      </w:rPr>
    </w:pPr>
    <w:r>
      <w:rPr>
        <w:rFonts w:ascii="Cambria" w:hAnsi="Cambria" w:cs="Arial"/>
        <w:b/>
        <w:color w:val="007FAC"/>
        <w:sz w:val="18"/>
        <w:szCs w:val="18"/>
      </w:rPr>
      <w:t>I</w:t>
    </w:r>
    <w:r>
      <w:rPr>
        <w:rFonts w:ascii="Cambria" w:hAnsi="Cambria" w:cs="Arial"/>
        <w:b/>
        <w:color w:val="000000"/>
        <w:sz w:val="18"/>
        <w:szCs w:val="18"/>
      </w:rPr>
      <w:t xml:space="preserve">stituto </w:t>
    </w:r>
    <w:r>
      <w:rPr>
        <w:rFonts w:ascii="Cambria" w:hAnsi="Cambria" w:cs="Arial"/>
        <w:b/>
        <w:color w:val="007FAC"/>
        <w:sz w:val="18"/>
        <w:szCs w:val="18"/>
      </w:rPr>
      <w:t>S</w:t>
    </w:r>
    <w:r>
      <w:rPr>
        <w:rFonts w:ascii="Cambria" w:hAnsi="Cambria" w:cs="Arial"/>
        <w:b/>
        <w:color w:val="000000"/>
        <w:sz w:val="18"/>
        <w:szCs w:val="18"/>
      </w:rPr>
      <w:t xml:space="preserve">uperiore per le </w:t>
    </w:r>
    <w:r>
      <w:rPr>
        <w:rFonts w:ascii="Cambria" w:hAnsi="Cambria" w:cs="Arial"/>
        <w:b/>
        <w:color w:val="007FAC"/>
        <w:sz w:val="18"/>
        <w:szCs w:val="18"/>
      </w:rPr>
      <w:t>I</w:t>
    </w:r>
    <w:r>
      <w:rPr>
        <w:rFonts w:ascii="Cambria" w:hAnsi="Cambria" w:cs="Arial"/>
        <w:b/>
        <w:color w:val="000000"/>
        <w:sz w:val="18"/>
        <w:szCs w:val="18"/>
      </w:rPr>
      <w:t xml:space="preserve">ndustrie </w:t>
    </w:r>
    <w:r>
      <w:rPr>
        <w:rFonts w:ascii="Cambria" w:hAnsi="Cambria" w:cs="Arial"/>
        <w:b/>
        <w:color w:val="007FAC"/>
        <w:sz w:val="18"/>
        <w:szCs w:val="18"/>
      </w:rPr>
      <w:t>A</w:t>
    </w:r>
    <w:r>
      <w:rPr>
        <w:rFonts w:ascii="Cambria" w:hAnsi="Cambria" w:cs="Arial"/>
        <w:b/>
        <w:color w:val="000000"/>
        <w:sz w:val="18"/>
        <w:szCs w:val="18"/>
      </w:rPr>
      <w:t>rtistiche</w:t>
    </w:r>
  </w:p>
  <w:p w:rsidR="008A1F9D" w:rsidRDefault="008A1F9D" w:rsidP="008A1F9D">
    <w:pPr>
      <w:jc w:val="center"/>
      <w:rPr>
        <w:rFonts w:ascii="Cambria" w:eastAsia="Calibri" w:hAnsi="Cambria" w:cs="Arial"/>
        <w:i/>
        <w:sz w:val="16"/>
        <w:szCs w:val="16"/>
        <w:lang w:eastAsia="en-US"/>
      </w:rPr>
    </w:pPr>
    <w:r>
      <w:rPr>
        <w:rFonts w:ascii="Cambria" w:eastAsia="Calibri" w:hAnsi="Cambria" w:cs="Arial"/>
        <w:sz w:val="16"/>
        <w:szCs w:val="16"/>
        <w:lang w:eastAsia="en-US"/>
      </w:rPr>
      <w:t xml:space="preserve">via </w:t>
    </w:r>
    <w:r>
      <w:rPr>
        <w:rFonts w:ascii="Cambria" w:eastAsia="Calibri" w:hAnsi="Cambria" w:cs="Arial"/>
        <w:i/>
        <w:sz w:val="16"/>
        <w:szCs w:val="16"/>
        <w:lang w:eastAsia="en-US"/>
      </w:rPr>
      <w:t>Cesare Battisti, 198 - 65123 Pescara</w:t>
    </w:r>
    <w:r>
      <w:rPr>
        <w:rFonts w:ascii="Cambria" w:eastAsia="Calibri" w:hAnsi="Cambria" w:cs="Arial"/>
        <w:sz w:val="16"/>
        <w:szCs w:val="16"/>
        <w:lang w:eastAsia="en-US"/>
      </w:rPr>
      <w:t xml:space="preserve"> </w:t>
    </w:r>
    <w:r>
      <w:rPr>
        <w:rFonts w:ascii="Cambria" w:eastAsia="Calibri" w:hAnsi="Cambria" w:cs="Arial"/>
        <w:i/>
        <w:sz w:val="16"/>
        <w:szCs w:val="16"/>
        <w:lang w:eastAsia="en-US"/>
      </w:rPr>
      <w:t>Codice Fiscale: 91137250683</w:t>
    </w:r>
    <w:r>
      <w:rPr>
        <w:rFonts w:ascii="Cambria" w:eastAsia="Calibri" w:hAnsi="Cambria" w:cs="Arial"/>
        <w:color w:val="000000"/>
        <w:sz w:val="16"/>
        <w:szCs w:val="16"/>
        <w:lang w:eastAsia="en-US"/>
      </w:rPr>
      <w:t xml:space="preserve"> - </w:t>
    </w:r>
    <w:r>
      <w:rPr>
        <w:rFonts w:ascii="Cambria" w:eastAsia="Calibri" w:hAnsi="Cambria" w:cs="Arial"/>
        <w:i/>
        <w:sz w:val="16"/>
        <w:szCs w:val="16"/>
        <w:lang w:eastAsia="en-US"/>
      </w:rPr>
      <w:t>Tel. 085.2059763 / 867</w:t>
    </w:r>
  </w:p>
  <w:p w:rsidR="008A1F9D" w:rsidRDefault="008A1F9D" w:rsidP="008A1F9D">
    <w:pPr>
      <w:tabs>
        <w:tab w:val="left" w:pos="0"/>
        <w:tab w:val="right" w:pos="9638"/>
      </w:tabs>
      <w:jc w:val="center"/>
      <w:rPr>
        <w:rFonts w:ascii="Cambria" w:eastAsia="Calibri" w:hAnsi="Cambria" w:cs="Arial"/>
        <w:i/>
        <w:color w:val="0000FF"/>
        <w:sz w:val="14"/>
        <w:szCs w:val="14"/>
        <w:u w:val="single"/>
        <w:lang w:eastAsia="en-US"/>
      </w:rPr>
    </w:pPr>
    <w:r>
      <w:rPr>
        <w:rFonts w:ascii="Cambria" w:eastAsia="Calibri" w:hAnsi="Cambria" w:cs="Arial"/>
        <w:i/>
        <w:sz w:val="14"/>
        <w:szCs w:val="14"/>
        <w:lang w:eastAsia="en-US"/>
      </w:rPr>
      <w:t xml:space="preserve">E-mail: isiape@isiadesign.pe.it    PEC: </w:t>
    </w:r>
    <w:hyperlink r:id="rId1" w:history="1">
      <w:r>
        <w:rPr>
          <w:rStyle w:val="Collegamentoipertestuale"/>
          <w:rFonts w:ascii="Cambria" w:eastAsia="Calibri" w:hAnsi="Cambria" w:cs="Arial"/>
          <w:i/>
          <w:color w:val="auto"/>
          <w:sz w:val="14"/>
          <w:szCs w:val="14"/>
          <w:u w:val="none"/>
          <w:lang w:eastAsia="en-US"/>
        </w:rPr>
        <w:t>pec@pec.isiadesign.pe.it</w:t>
      </w:r>
    </w:hyperlink>
    <w:r>
      <w:rPr>
        <w:rFonts w:ascii="Cambria" w:eastAsia="Calibri" w:hAnsi="Cambria" w:cs="Arial"/>
        <w:i/>
        <w:sz w:val="14"/>
        <w:szCs w:val="14"/>
        <w:lang w:eastAsia="en-US"/>
      </w:rPr>
      <w:t xml:space="preserve">   Sito web: </w:t>
    </w:r>
    <w:hyperlink r:id="rId2" w:history="1">
      <w:r>
        <w:rPr>
          <w:rStyle w:val="Collegamentoipertestuale"/>
          <w:rFonts w:ascii="Cambria" w:eastAsia="Calibri" w:hAnsi="Cambria" w:cs="Arial"/>
          <w:i/>
          <w:color w:val="auto"/>
          <w:sz w:val="14"/>
          <w:szCs w:val="14"/>
          <w:u w:val="none"/>
          <w:lang w:eastAsia="en-US"/>
        </w:rPr>
        <w:t>www.isiadesign.pe.it</w:t>
      </w:r>
    </w:hyperlink>
  </w:p>
  <w:p w:rsidR="008A1F9D" w:rsidRDefault="008A1F9D" w:rsidP="008A1F9D">
    <w:pPr>
      <w:jc w:val="center"/>
      <w:rPr>
        <w:rFonts w:ascii="Cambria" w:hAnsi="Cambria"/>
        <w:szCs w:val="24"/>
      </w:rPr>
    </w:pPr>
  </w:p>
  <w:p w:rsidR="008A1F9D" w:rsidRPr="00007371" w:rsidRDefault="008A1F9D" w:rsidP="008A1F9D">
    <w:pPr>
      <w:jc w:val="center"/>
      <w:rPr>
        <w:rFonts w:ascii="Cambria" w:hAnsi="Cambria"/>
        <w:szCs w:val="24"/>
      </w:rPr>
    </w:pPr>
  </w:p>
  <w:p w:rsidR="006C6EF3" w:rsidRPr="008A1F9D" w:rsidRDefault="006C6EF3" w:rsidP="008A1F9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BE" w:rsidRDefault="006F18BE">
      <w:r>
        <w:separator/>
      </w:r>
    </w:p>
  </w:footnote>
  <w:footnote w:type="continuationSeparator" w:id="0">
    <w:p w:rsidR="006F18BE" w:rsidRDefault="006F1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EFB" w:rsidRDefault="00F932C7" w:rsidP="00A65D6F">
    <w:pPr>
      <w:pStyle w:val="Intestazione"/>
      <w:tabs>
        <w:tab w:val="clear" w:pos="4819"/>
        <w:tab w:val="clear" w:pos="9638"/>
        <w:tab w:val="left" w:pos="7605"/>
        <w:tab w:val="right" w:pos="963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E2287FE" wp14:editId="00607222">
          <wp:simplePos x="0" y="0"/>
          <wp:positionH relativeFrom="margin">
            <wp:posOffset>0</wp:posOffset>
          </wp:positionH>
          <wp:positionV relativeFrom="paragraph">
            <wp:posOffset>-110821</wp:posOffset>
          </wp:positionV>
          <wp:extent cx="1479274" cy="445273"/>
          <wp:effectExtent l="0" t="0" r="6985" b="0"/>
          <wp:wrapNone/>
          <wp:docPr id="172591959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274" cy="445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22B2BAE" wp14:editId="46628020">
          <wp:simplePos x="0" y="0"/>
          <wp:positionH relativeFrom="margin">
            <wp:posOffset>1945640</wp:posOffset>
          </wp:positionH>
          <wp:positionV relativeFrom="paragraph">
            <wp:posOffset>-981379</wp:posOffset>
          </wp:positionV>
          <wp:extent cx="2226200" cy="1748663"/>
          <wp:effectExtent l="0" t="0" r="3175" b="4445"/>
          <wp:wrapNone/>
          <wp:docPr id="2078643090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2" t="-1738" r="1736" b="25370"/>
                  <a:stretch>
                    <a:fillRect/>
                  </a:stretch>
                </pic:blipFill>
                <pic:spPr bwMode="auto">
                  <a:xfrm>
                    <a:off x="0" y="0"/>
                    <a:ext cx="2226200" cy="174866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FB67594" wp14:editId="23688B83">
          <wp:simplePos x="0" y="0"/>
          <wp:positionH relativeFrom="margin">
            <wp:align>right</wp:align>
          </wp:positionH>
          <wp:positionV relativeFrom="paragraph">
            <wp:posOffset>-149777</wp:posOffset>
          </wp:positionV>
          <wp:extent cx="1035045" cy="518615"/>
          <wp:effectExtent l="0" t="0" r="0" b="0"/>
          <wp:wrapNone/>
          <wp:docPr id="65950808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45" cy="518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D6F">
      <w:rPr>
        <w:noProof/>
      </w:rPr>
      <w:drawing>
        <wp:anchor distT="0" distB="0" distL="114300" distR="114300" simplePos="0" relativeHeight="251658240" behindDoc="1" locked="0" layoutInCell="1" allowOverlap="1" wp14:anchorId="16838E20" wp14:editId="149A2862">
          <wp:simplePos x="0" y="0"/>
          <wp:positionH relativeFrom="column">
            <wp:posOffset>-1422286</wp:posOffset>
          </wp:positionH>
          <wp:positionV relativeFrom="paragraph">
            <wp:posOffset>-452916</wp:posOffset>
          </wp:positionV>
          <wp:extent cx="9087869" cy="1211283"/>
          <wp:effectExtent l="0" t="0" r="0" b="8255"/>
          <wp:wrapNone/>
          <wp:docPr id="223743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" b="60656"/>
                  <a:stretch>
                    <a:fillRect/>
                  </a:stretch>
                </pic:blipFill>
                <pic:spPr bwMode="auto">
                  <a:xfrm>
                    <a:off x="0" y="0"/>
                    <a:ext cx="9087869" cy="12112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EFB">
      <w:tab/>
    </w:r>
    <w:r w:rsidR="00D72EF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0C3"/>
    <w:multiLevelType w:val="hybridMultilevel"/>
    <w:tmpl w:val="B74ED5A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04888"/>
    <w:multiLevelType w:val="multilevel"/>
    <w:tmpl w:val="AA1A3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B46A3"/>
    <w:multiLevelType w:val="hybridMultilevel"/>
    <w:tmpl w:val="28CC729C"/>
    <w:lvl w:ilvl="0" w:tplc="F7B46D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42B8A"/>
    <w:multiLevelType w:val="hybridMultilevel"/>
    <w:tmpl w:val="25DE1A4A"/>
    <w:lvl w:ilvl="0" w:tplc="DCF8D8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E0E5E"/>
    <w:multiLevelType w:val="hybridMultilevel"/>
    <w:tmpl w:val="C18235C4"/>
    <w:lvl w:ilvl="0" w:tplc="DCF8D836">
      <w:start w:val="1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C221BE"/>
    <w:multiLevelType w:val="hybridMultilevel"/>
    <w:tmpl w:val="873A643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A5835"/>
    <w:multiLevelType w:val="multilevel"/>
    <w:tmpl w:val="5C4E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AE5B54"/>
    <w:multiLevelType w:val="hybridMultilevel"/>
    <w:tmpl w:val="AE44D22E"/>
    <w:lvl w:ilvl="0" w:tplc="EB501428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D9419C"/>
    <w:multiLevelType w:val="multilevel"/>
    <w:tmpl w:val="97B8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A50B5"/>
    <w:multiLevelType w:val="multilevel"/>
    <w:tmpl w:val="0C70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FB7D06"/>
    <w:multiLevelType w:val="hybridMultilevel"/>
    <w:tmpl w:val="CA00E5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BA5BEE"/>
    <w:multiLevelType w:val="hybridMultilevel"/>
    <w:tmpl w:val="77A0AAFC"/>
    <w:lvl w:ilvl="0" w:tplc="73D05A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6302A"/>
    <w:multiLevelType w:val="multilevel"/>
    <w:tmpl w:val="DD6C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0C1E0F"/>
    <w:multiLevelType w:val="multilevel"/>
    <w:tmpl w:val="A550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E76B34"/>
    <w:multiLevelType w:val="multilevel"/>
    <w:tmpl w:val="09D4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D324B2"/>
    <w:multiLevelType w:val="hybridMultilevel"/>
    <w:tmpl w:val="9DAA0270"/>
    <w:lvl w:ilvl="0" w:tplc="74740DB8">
      <w:start w:val="3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F1A14"/>
    <w:multiLevelType w:val="hybridMultilevel"/>
    <w:tmpl w:val="59BCDA2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A4AF9"/>
    <w:multiLevelType w:val="hybridMultilevel"/>
    <w:tmpl w:val="2084D60C"/>
    <w:lvl w:ilvl="0" w:tplc="BEEE25BC">
      <w:start w:val="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D20160"/>
    <w:multiLevelType w:val="hybridMultilevel"/>
    <w:tmpl w:val="FA7643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B3E31"/>
    <w:multiLevelType w:val="hybridMultilevel"/>
    <w:tmpl w:val="5944E9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661A2"/>
    <w:multiLevelType w:val="hybridMultilevel"/>
    <w:tmpl w:val="E96EB606"/>
    <w:lvl w:ilvl="0" w:tplc="9EB8A380"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34E610F9"/>
    <w:multiLevelType w:val="multilevel"/>
    <w:tmpl w:val="B760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F63EFC"/>
    <w:multiLevelType w:val="hybridMultilevel"/>
    <w:tmpl w:val="121CFF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35F5C"/>
    <w:multiLevelType w:val="multilevel"/>
    <w:tmpl w:val="2810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3A811890"/>
    <w:multiLevelType w:val="hybridMultilevel"/>
    <w:tmpl w:val="08E45EBE"/>
    <w:lvl w:ilvl="0" w:tplc="DCF8D8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659D0"/>
    <w:multiLevelType w:val="multilevel"/>
    <w:tmpl w:val="9244A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B474FA"/>
    <w:multiLevelType w:val="hybridMultilevel"/>
    <w:tmpl w:val="04E8A196"/>
    <w:lvl w:ilvl="0" w:tplc="BB5AE2D0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32C22E4"/>
    <w:multiLevelType w:val="hybridMultilevel"/>
    <w:tmpl w:val="DCC63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C2738"/>
    <w:multiLevelType w:val="multilevel"/>
    <w:tmpl w:val="8C8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9F1805"/>
    <w:multiLevelType w:val="multilevel"/>
    <w:tmpl w:val="36747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9868B9"/>
    <w:multiLevelType w:val="hybridMultilevel"/>
    <w:tmpl w:val="32EAA45C"/>
    <w:lvl w:ilvl="0" w:tplc="DC5416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95F6D"/>
    <w:multiLevelType w:val="hybridMultilevel"/>
    <w:tmpl w:val="4A563CC8"/>
    <w:lvl w:ilvl="0" w:tplc="F7B46D2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80861"/>
    <w:multiLevelType w:val="hybridMultilevel"/>
    <w:tmpl w:val="528C350E"/>
    <w:lvl w:ilvl="0" w:tplc="BEEE25B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DD7C38"/>
    <w:multiLevelType w:val="multilevel"/>
    <w:tmpl w:val="791A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1A1429"/>
    <w:multiLevelType w:val="hybridMultilevel"/>
    <w:tmpl w:val="F342D6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66E2D"/>
    <w:multiLevelType w:val="multilevel"/>
    <w:tmpl w:val="1810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B87671"/>
    <w:multiLevelType w:val="hybridMultilevel"/>
    <w:tmpl w:val="05365FC6"/>
    <w:lvl w:ilvl="0" w:tplc="EB1672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E3A28"/>
    <w:multiLevelType w:val="multilevel"/>
    <w:tmpl w:val="8ED0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E163AF"/>
    <w:multiLevelType w:val="multilevel"/>
    <w:tmpl w:val="D962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BA797A"/>
    <w:multiLevelType w:val="hybridMultilevel"/>
    <w:tmpl w:val="10E46D90"/>
    <w:lvl w:ilvl="0" w:tplc="BEEE25BC">
      <w:start w:val="2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4E6F8D"/>
    <w:multiLevelType w:val="hybridMultilevel"/>
    <w:tmpl w:val="DEBEDB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E52652"/>
    <w:multiLevelType w:val="multilevel"/>
    <w:tmpl w:val="BCF48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4626ED"/>
    <w:multiLevelType w:val="multilevel"/>
    <w:tmpl w:val="F69EA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C42C29"/>
    <w:multiLevelType w:val="hybridMultilevel"/>
    <w:tmpl w:val="7D08101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2E382E"/>
    <w:multiLevelType w:val="hybridMultilevel"/>
    <w:tmpl w:val="E9445ACC"/>
    <w:lvl w:ilvl="0" w:tplc="F7F04AB2">
      <w:start w:val="4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46B16"/>
    <w:multiLevelType w:val="multilevel"/>
    <w:tmpl w:val="E1B8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6E6CC3"/>
    <w:multiLevelType w:val="hybridMultilevel"/>
    <w:tmpl w:val="EE8C0C28"/>
    <w:lvl w:ilvl="0" w:tplc="204422A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 w15:restartNumberingAfterBreak="0">
    <w:nsid w:val="7BE41FCB"/>
    <w:multiLevelType w:val="multilevel"/>
    <w:tmpl w:val="80920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 w15:restartNumberingAfterBreak="0">
    <w:nsid w:val="7FA244F5"/>
    <w:multiLevelType w:val="multilevel"/>
    <w:tmpl w:val="73FC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36"/>
  </w:num>
  <w:num w:numId="4">
    <w:abstractNumId w:val="24"/>
  </w:num>
  <w:num w:numId="5">
    <w:abstractNumId w:val="0"/>
  </w:num>
  <w:num w:numId="6">
    <w:abstractNumId w:val="3"/>
  </w:num>
  <w:num w:numId="7">
    <w:abstractNumId w:val="2"/>
  </w:num>
  <w:num w:numId="8">
    <w:abstractNumId w:val="46"/>
  </w:num>
  <w:num w:numId="9">
    <w:abstractNumId w:val="43"/>
  </w:num>
  <w:num w:numId="10">
    <w:abstractNumId w:val="30"/>
  </w:num>
  <w:num w:numId="11">
    <w:abstractNumId w:val="11"/>
  </w:num>
  <w:num w:numId="12">
    <w:abstractNumId w:val="4"/>
  </w:num>
  <w:num w:numId="13">
    <w:abstractNumId w:val="44"/>
  </w:num>
  <w:num w:numId="14">
    <w:abstractNumId w:val="16"/>
  </w:num>
  <w:num w:numId="15">
    <w:abstractNumId w:val="40"/>
  </w:num>
  <w:num w:numId="16">
    <w:abstractNumId w:val="31"/>
  </w:num>
  <w:num w:numId="17">
    <w:abstractNumId w:val="18"/>
  </w:num>
  <w:num w:numId="18">
    <w:abstractNumId w:val="19"/>
  </w:num>
  <w:num w:numId="19">
    <w:abstractNumId w:val="22"/>
  </w:num>
  <w:num w:numId="20">
    <w:abstractNumId w:val="34"/>
  </w:num>
  <w:num w:numId="21">
    <w:abstractNumId w:val="27"/>
  </w:num>
  <w:num w:numId="22">
    <w:abstractNumId w:val="15"/>
  </w:num>
  <w:num w:numId="23">
    <w:abstractNumId w:val="20"/>
  </w:num>
  <w:num w:numId="24">
    <w:abstractNumId w:val="7"/>
  </w:num>
  <w:num w:numId="25">
    <w:abstractNumId w:val="8"/>
  </w:num>
  <w:num w:numId="26">
    <w:abstractNumId w:val="48"/>
  </w:num>
  <w:num w:numId="27">
    <w:abstractNumId w:val="29"/>
  </w:num>
  <w:num w:numId="28">
    <w:abstractNumId w:val="37"/>
  </w:num>
  <w:num w:numId="29">
    <w:abstractNumId w:val="38"/>
  </w:num>
  <w:num w:numId="30">
    <w:abstractNumId w:val="28"/>
  </w:num>
  <w:num w:numId="31">
    <w:abstractNumId w:val="12"/>
  </w:num>
  <w:num w:numId="32">
    <w:abstractNumId w:val="41"/>
  </w:num>
  <w:num w:numId="33">
    <w:abstractNumId w:val="42"/>
  </w:num>
  <w:num w:numId="34">
    <w:abstractNumId w:val="35"/>
  </w:num>
  <w:num w:numId="35">
    <w:abstractNumId w:val="6"/>
  </w:num>
  <w:num w:numId="36">
    <w:abstractNumId w:val="21"/>
  </w:num>
  <w:num w:numId="37">
    <w:abstractNumId w:val="13"/>
  </w:num>
  <w:num w:numId="38">
    <w:abstractNumId w:val="14"/>
  </w:num>
  <w:num w:numId="39">
    <w:abstractNumId w:val="9"/>
  </w:num>
  <w:num w:numId="40">
    <w:abstractNumId w:val="45"/>
  </w:num>
  <w:num w:numId="41">
    <w:abstractNumId w:val="17"/>
  </w:num>
  <w:num w:numId="42">
    <w:abstractNumId w:val="1"/>
  </w:num>
  <w:num w:numId="43">
    <w:abstractNumId w:val="33"/>
  </w:num>
  <w:num w:numId="44">
    <w:abstractNumId w:val="25"/>
  </w:num>
  <w:num w:numId="45">
    <w:abstractNumId w:val="47"/>
  </w:num>
  <w:num w:numId="46">
    <w:abstractNumId w:val="26"/>
  </w:num>
  <w:num w:numId="47">
    <w:abstractNumId w:val="32"/>
  </w:num>
  <w:num w:numId="48">
    <w:abstractNumId w:val="39"/>
  </w:num>
  <w:num w:numId="4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D5"/>
    <w:rsid w:val="00001961"/>
    <w:rsid w:val="000027A2"/>
    <w:rsid w:val="00002C99"/>
    <w:rsid w:val="000036F6"/>
    <w:rsid w:val="00003AF8"/>
    <w:rsid w:val="000045A1"/>
    <w:rsid w:val="00006353"/>
    <w:rsid w:val="00006413"/>
    <w:rsid w:val="00007371"/>
    <w:rsid w:val="00010BF0"/>
    <w:rsid w:val="000112EA"/>
    <w:rsid w:val="000127D5"/>
    <w:rsid w:val="00012846"/>
    <w:rsid w:val="00012D66"/>
    <w:rsid w:val="00012DBE"/>
    <w:rsid w:val="000135CA"/>
    <w:rsid w:val="000166AF"/>
    <w:rsid w:val="00017A98"/>
    <w:rsid w:val="0002106A"/>
    <w:rsid w:val="0002160B"/>
    <w:rsid w:val="00021892"/>
    <w:rsid w:val="00022BB9"/>
    <w:rsid w:val="0002383B"/>
    <w:rsid w:val="000240A8"/>
    <w:rsid w:val="00027C12"/>
    <w:rsid w:val="0003120A"/>
    <w:rsid w:val="0003126A"/>
    <w:rsid w:val="0003184A"/>
    <w:rsid w:val="00032DAF"/>
    <w:rsid w:val="000363D7"/>
    <w:rsid w:val="000369C0"/>
    <w:rsid w:val="00036FE6"/>
    <w:rsid w:val="00043AA6"/>
    <w:rsid w:val="00044AFC"/>
    <w:rsid w:val="00052512"/>
    <w:rsid w:val="00052869"/>
    <w:rsid w:val="00053214"/>
    <w:rsid w:val="00055F32"/>
    <w:rsid w:val="00057242"/>
    <w:rsid w:val="00057925"/>
    <w:rsid w:val="00060AED"/>
    <w:rsid w:val="00062B50"/>
    <w:rsid w:val="00063AE4"/>
    <w:rsid w:val="00067942"/>
    <w:rsid w:val="00071392"/>
    <w:rsid w:val="00073E3E"/>
    <w:rsid w:val="00074CAC"/>
    <w:rsid w:val="00074FA0"/>
    <w:rsid w:val="00075BC0"/>
    <w:rsid w:val="00076A36"/>
    <w:rsid w:val="00077311"/>
    <w:rsid w:val="00081795"/>
    <w:rsid w:val="000819FC"/>
    <w:rsid w:val="00082E5E"/>
    <w:rsid w:val="00083112"/>
    <w:rsid w:val="00083C26"/>
    <w:rsid w:val="000858D7"/>
    <w:rsid w:val="000861D5"/>
    <w:rsid w:val="000870AC"/>
    <w:rsid w:val="00091EE3"/>
    <w:rsid w:val="00092137"/>
    <w:rsid w:val="00092ACD"/>
    <w:rsid w:val="00093A6B"/>
    <w:rsid w:val="00094434"/>
    <w:rsid w:val="000975B3"/>
    <w:rsid w:val="000A00F8"/>
    <w:rsid w:val="000A1153"/>
    <w:rsid w:val="000A248C"/>
    <w:rsid w:val="000A330D"/>
    <w:rsid w:val="000A3965"/>
    <w:rsid w:val="000A3D93"/>
    <w:rsid w:val="000A40E7"/>
    <w:rsid w:val="000A511D"/>
    <w:rsid w:val="000A52D3"/>
    <w:rsid w:val="000A5383"/>
    <w:rsid w:val="000A6A13"/>
    <w:rsid w:val="000A70E4"/>
    <w:rsid w:val="000B0139"/>
    <w:rsid w:val="000B17CB"/>
    <w:rsid w:val="000B1F34"/>
    <w:rsid w:val="000B486E"/>
    <w:rsid w:val="000B55B5"/>
    <w:rsid w:val="000B57E7"/>
    <w:rsid w:val="000B5C3E"/>
    <w:rsid w:val="000B61F3"/>
    <w:rsid w:val="000B67F3"/>
    <w:rsid w:val="000C1238"/>
    <w:rsid w:val="000C1A4F"/>
    <w:rsid w:val="000C3866"/>
    <w:rsid w:val="000C4415"/>
    <w:rsid w:val="000C47EA"/>
    <w:rsid w:val="000C563A"/>
    <w:rsid w:val="000C596E"/>
    <w:rsid w:val="000C59D1"/>
    <w:rsid w:val="000C5B9C"/>
    <w:rsid w:val="000C5DBE"/>
    <w:rsid w:val="000C64D7"/>
    <w:rsid w:val="000C7F6D"/>
    <w:rsid w:val="000D11D8"/>
    <w:rsid w:val="000D1F66"/>
    <w:rsid w:val="000D203D"/>
    <w:rsid w:val="000D26A1"/>
    <w:rsid w:val="000D2B52"/>
    <w:rsid w:val="000D3756"/>
    <w:rsid w:val="000D3CAC"/>
    <w:rsid w:val="000D3E0A"/>
    <w:rsid w:val="000D59B7"/>
    <w:rsid w:val="000E2B51"/>
    <w:rsid w:val="000E4713"/>
    <w:rsid w:val="000E5E02"/>
    <w:rsid w:val="000E7BB1"/>
    <w:rsid w:val="000F1E04"/>
    <w:rsid w:val="000F1E5A"/>
    <w:rsid w:val="000F28CF"/>
    <w:rsid w:val="000F32DC"/>
    <w:rsid w:val="000F34B7"/>
    <w:rsid w:val="000F4B7E"/>
    <w:rsid w:val="000F5F5F"/>
    <w:rsid w:val="000F6613"/>
    <w:rsid w:val="000F6B8C"/>
    <w:rsid w:val="000F78DB"/>
    <w:rsid w:val="001003B2"/>
    <w:rsid w:val="00100AE4"/>
    <w:rsid w:val="00100DD6"/>
    <w:rsid w:val="001013AE"/>
    <w:rsid w:val="00102578"/>
    <w:rsid w:val="0010599C"/>
    <w:rsid w:val="001061FA"/>
    <w:rsid w:val="00106707"/>
    <w:rsid w:val="00106C1F"/>
    <w:rsid w:val="001071FE"/>
    <w:rsid w:val="00107C8C"/>
    <w:rsid w:val="00110C1B"/>
    <w:rsid w:val="001118AF"/>
    <w:rsid w:val="00112C08"/>
    <w:rsid w:val="00113A81"/>
    <w:rsid w:val="00114946"/>
    <w:rsid w:val="0011510F"/>
    <w:rsid w:val="00117188"/>
    <w:rsid w:val="001174A1"/>
    <w:rsid w:val="00117535"/>
    <w:rsid w:val="00120086"/>
    <w:rsid w:val="00120CFF"/>
    <w:rsid w:val="00121152"/>
    <w:rsid w:val="00121B38"/>
    <w:rsid w:val="00121FF3"/>
    <w:rsid w:val="0012245E"/>
    <w:rsid w:val="001235D5"/>
    <w:rsid w:val="0013035E"/>
    <w:rsid w:val="00130798"/>
    <w:rsid w:val="0013079D"/>
    <w:rsid w:val="00130CFA"/>
    <w:rsid w:val="001311FC"/>
    <w:rsid w:val="00132123"/>
    <w:rsid w:val="00132C9D"/>
    <w:rsid w:val="001330B1"/>
    <w:rsid w:val="0013470E"/>
    <w:rsid w:val="001365B0"/>
    <w:rsid w:val="00136A3F"/>
    <w:rsid w:val="0014030C"/>
    <w:rsid w:val="00140657"/>
    <w:rsid w:val="00141AFB"/>
    <w:rsid w:val="00143220"/>
    <w:rsid w:val="0014322E"/>
    <w:rsid w:val="00143610"/>
    <w:rsid w:val="00144696"/>
    <w:rsid w:val="0014756C"/>
    <w:rsid w:val="00147610"/>
    <w:rsid w:val="00150A26"/>
    <w:rsid w:val="00152E0C"/>
    <w:rsid w:val="00153938"/>
    <w:rsid w:val="00154C44"/>
    <w:rsid w:val="00155A34"/>
    <w:rsid w:val="00155EA3"/>
    <w:rsid w:val="00156F21"/>
    <w:rsid w:val="001576A2"/>
    <w:rsid w:val="00161B92"/>
    <w:rsid w:val="00162FA3"/>
    <w:rsid w:val="001646C1"/>
    <w:rsid w:val="0016518C"/>
    <w:rsid w:val="0016777D"/>
    <w:rsid w:val="00173FCE"/>
    <w:rsid w:val="0017495C"/>
    <w:rsid w:val="001808CB"/>
    <w:rsid w:val="00180CF6"/>
    <w:rsid w:val="00181A08"/>
    <w:rsid w:val="0018215A"/>
    <w:rsid w:val="00182555"/>
    <w:rsid w:val="00182A15"/>
    <w:rsid w:val="0018432E"/>
    <w:rsid w:val="0018665C"/>
    <w:rsid w:val="00186882"/>
    <w:rsid w:val="00186AAB"/>
    <w:rsid w:val="00186ED1"/>
    <w:rsid w:val="001900E7"/>
    <w:rsid w:val="00190AB8"/>
    <w:rsid w:val="00192883"/>
    <w:rsid w:val="00192EEB"/>
    <w:rsid w:val="00195F41"/>
    <w:rsid w:val="00196815"/>
    <w:rsid w:val="00196F41"/>
    <w:rsid w:val="00197136"/>
    <w:rsid w:val="001A07D6"/>
    <w:rsid w:val="001A10B6"/>
    <w:rsid w:val="001A1470"/>
    <w:rsid w:val="001A272A"/>
    <w:rsid w:val="001A2823"/>
    <w:rsid w:val="001A2DD5"/>
    <w:rsid w:val="001A51A6"/>
    <w:rsid w:val="001A5407"/>
    <w:rsid w:val="001A5E0D"/>
    <w:rsid w:val="001A60EF"/>
    <w:rsid w:val="001A653B"/>
    <w:rsid w:val="001A6F3B"/>
    <w:rsid w:val="001B034F"/>
    <w:rsid w:val="001B1D00"/>
    <w:rsid w:val="001B2F81"/>
    <w:rsid w:val="001B5196"/>
    <w:rsid w:val="001B5233"/>
    <w:rsid w:val="001C0DCA"/>
    <w:rsid w:val="001C128B"/>
    <w:rsid w:val="001C3D22"/>
    <w:rsid w:val="001C3E31"/>
    <w:rsid w:val="001C40E0"/>
    <w:rsid w:val="001C4AA8"/>
    <w:rsid w:val="001C50C0"/>
    <w:rsid w:val="001C5D9C"/>
    <w:rsid w:val="001C5EE2"/>
    <w:rsid w:val="001D18F9"/>
    <w:rsid w:val="001D37BD"/>
    <w:rsid w:val="001D3929"/>
    <w:rsid w:val="001D4C4F"/>
    <w:rsid w:val="001D55D5"/>
    <w:rsid w:val="001E0C45"/>
    <w:rsid w:val="001E1B92"/>
    <w:rsid w:val="001E2C97"/>
    <w:rsid w:val="001E35D2"/>
    <w:rsid w:val="001E3A6D"/>
    <w:rsid w:val="001E4C9F"/>
    <w:rsid w:val="001E5A66"/>
    <w:rsid w:val="001E603C"/>
    <w:rsid w:val="001E6714"/>
    <w:rsid w:val="001E6B5B"/>
    <w:rsid w:val="001E6E1A"/>
    <w:rsid w:val="001E7EAC"/>
    <w:rsid w:val="001F2354"/>
    <w:rsid w:val="001F2ACE"/>
    <w:rsid w:val="001F43FE"/>
    <w:rsid w:val="001F4793"/>
    <w:rsid w:val="001F5ED7"/>
    <w:rsid w:val="00200712"/>
    <w:rsid w:val="00200A74"/>
    <w:rsid w:val="002014C3"/>
    <w:rsid w:val="002014E0"/>
    <w:rsid w:val="00203EDA"/>
    <w:rsid w:val="00205706"/>
    <w:rsid w:val="00206449"/>
    <w:rsid w:val="00210FE6"/>
    <w:rsid w:val="00212748"/>
    <w:rsid w:val="00212BB5"/>
    <w:rsid w:val="002144D5"/>
    <w:rsid w:val="002145FE"/>
    <w:rsid w:val="00215C2A"/>
    <w:rsid w:val="0021705D"/>
    <w:rsid w:val="00220FA4"/>
    <w:rsid w:val="002228E0"/>
    <w:rsid w:val="0022549B"/>
    <w:rsid w:val="00226FAC"/>
    <w:rsid w:val="00230793"/>
    <w:rsid w:val="002311A2"/>
    <w:rsid w:val="00232EC9"/>
    <w:rsid w:val="00236D67"/>
    <w:rsid w:val="00236D6B"/>
    <w:rsid w:val="00237A05"/>
    <w:rsid w:val="00237B0A"/>
    <w:rsid w:val="0024011C"/>
    <w:rsid w:val="00241AE4"/>
    <w:rsid w:val="00241E9B"/>
    <w:rsid w:val="00241ED5"/>
    <w:rsid w:val="00242E1B"/>
    <w:rsid w:val="00245307"/>
    <w:rsid w:val="00245B71"/>
    <w:rsid w:val="00247215"/>
    <w:rsid w:val="00247FA5"/>
    <w:rsid w:val="002503E2"/>
    <w:rsid w:val="00250BB9"/>
    <w:rsid w:val="00250C9E"/>
    <w:rsid w:val="00251D5C"/>
    <w:rsid w:val="00252EEA"/>
    <w:rsid w:val="002534C0"/>
    <w:rsid w:val="0025385C"/>
    <w:rsid w:val="002560AB"/>
    <w:rsid w:val="00256BC0"/>
    <w:rsid w:val="002574AF"/>
    <w:rsid w:val="002578B7"/>
    <w:rsid w:val="00260181"/>
    <w:rsid w:val="002614D3"/>
    <w:rsid w:val="00262EBB"/>
    <w:rsid w:val="00265A56"/>
    <w:rsid w:val="00267CB7"/>
    <w:rsid w:val="00267CF2"/>
    <w:rsid w:val="002731CB"/>
    <w:rsid w:val="002752C2"/>
    <w:rsid w:val="002761AA"/>
    <w:rsid w:val="00276778"/>
    <w:rsid w:val="00277AAE"/>
    <w:rsid w:val="002806B3"/>
    <w:rsid w:val="002827E5"/>
    <w:rsid w:val="002849D1"/>
    <w:rsid w:val="002853B5"/>
    <w:rsid w:val="00285821"/>
    <w:rsid w:val="00285BD4"/>
    <w:rsid w:val="00285E67"/>
    <w:rsid w:val="00287C9B"/>
    <w:rsid w:val="00291041"/>
    <w:rsid w:val="00292700"/>
    <w:rsid w:val="00293E66"/>
    <w:rsid w:val="002959CB"/>
    <w:rsid w:val="00295EE3"/>
    <w:rsid w:val="00297D7C"/>
    <w:rsid w:val="002A1F24"/>
    <w:rsid w:val="002A2BA8"/>
    <w:rsid w:val="002A2BC3"/>
    <w:rsid w:val="002A3DDC"/>
    <w:rsid w:val="002A666D"/>
    <w:rsid w:val="002A66AD"/>
    <w:rsid w:val="002A692E"/>
    <w:rsid w:val="002A7245"/>
    <w:rsid w:val="002A75FE"/>
    <w:rsid w:val="002A7964"/>
    <w:rsid w:val="002B06D4"/>
    <w:rsid w:val="002B3095"/>
    <w:rsid w:val="002B3D0B"/>
    <w:rsid w:val="002B7A8F"/>
    <w:rsid w:val="002B7D8B"/>
    <w:rsid w:val="002B7E93"/>
    <w:rsid w:val="002B7F43"/>
    <w:rsid w:val="002C0754"/>
    <w:rsid w:val="002C3B75"/>
    <w:rsid w:val="002C4D3E"/>
    <w:rsid w:val="002C6281"/>
    <w:rsid w:val="002C64FB"/>
    <w:rsid w:val="002D30BD"/>
    <w:rsid w:val="002D5CBB"/>
    <w:rsid w:val="002D6BC4"/>
    <w:rsid w:val="002E0DB1"/>
    <w:rsid w:val="002E0FBC"/>
    <w:rsid w:val="002E3417"/>
    <w:rsid w:val="002E3D72"/>
    <w:rsid w:val="002E4D33"/>
    <w:rsid w:val="002E4DCD"/>
    <w:rsid w:val="002E7297"/>
    <w:rsid w:val="002F0495"/>
    <w:rsid w:val="002F0500"/>
    <w:rsid w:val="002F1502"/>
    <w:rsid w:val="002F2807"/>
    <w:rsid w:val="002F2C05"/>
    <w:rsid w:val="002F3787"/>
    <w:rsid w:val="002F421D"/>
    <w:rsid w:val="002F59C8"/>
    <w:rsid w:val="003006EB"/>
    <w:rsid w:val="00300996"/>
    <w:rsid w:val="0030407F"/>
    <w:rsid w:val="0030535C"/>
    <w:rsid w:val="00305CE2"/>
    <w:rsid w:val="003063C9"/>
    <w:rsid w:val="0030760A"/>
    <w:rsid w:val="00310E73"/>
    <w:rsid w:val="00312000"/>
    <w:rsid w:val="003169CD"/>
    <w:rsid w:val="00317B41"/>
    <w:rsid w:val="00320E95"/>
    <w:rsid w:val="0032159A"/>
    <w:rsid w:val="00321DC8"/>
    <w:rsid w:val="00323352"/>
    <w:rsid w:val="00323EB1"/>
    <w:rsid w:val="00324459"/>
    <w:rsid w:val="00325714"/>
    <w:rsid w:val="00325AF2"/>
    <w:rsid w:val="0032716F"/>
    <w:rsid w:val="00327ECE"/>
    <w:rsid w:val="00330302"/>
    <w:rsid w:val="003304FF"/>
    <w:rsid w:val="00331F2C"/>
    <w:rsid w:val="00332396"/>
    <w:rsid w:val="003324F7"/>
    <w:rsid w:val="003362F3"/>
    <w:rsid w:val="00341414"/>
    <w:rsid w:val="003440C4"/>
    <w:rsid w:val="00344329"/>
    <w:rsid w:val="0034462A"/>
    <w:rsid w:val="00346601"/>
    <w:rsid w:val="00347406"/>
    <w:rsid w:val="003478A9"/>
    <w:rsid w:val="00347E93"/>
    <w:rsid w:val="00350A69"/>
    <w:rsid w:val="003527C8"/>
    <w:rsid w:val="00352931"/>
    <w:rsid w:val="00352F43"/>
    <w:rsid w:val="003532BC"/>
    <w:rsid w:val="00353C5C"/>
    <w:rsid w:val="00355241"/>
    <w:rsid w:val="003567BC"/>
    <w:rsid w:val="0035780A"/>
    <w:rsid w:val="00357EEF"/>
    <w:rsid w:val="00363266"/>
    <w:rsid w:val="003634A9"/>
    <w:rsid w:val="003655EF"/>
    <w:rsid w:val="00366343"/>
    <w:rsid w:val="003663A3"/>
    <w:rsid w:val="00366F2F"/>
    <w:rsid w:val="00367DEB"/>
    <w:rsid w:val="003722E6"/>
    <w:rsid w:val="00372563"/>
    <w:rsid w:val="003725C4"/>
    <w:rsid w:val="00373274"/>
    <w:rsid w:val="00374062"/>
    <w:rsid w:val="00374EE3"/>
    <w:rsid w:val="0037536F"/>
    <w:rsid w:val="00375C96"/>
    <w:rsid w:val="0037655C"/>
    <w:rsid w:val="00376BDE"/>
    <w:rsid w:val="003776B2"/>
    <w:rsid w:val="00381572"/>
    <w:rsid w:val="0038179D"/>
    <w:rsid w:val="00381E22"/>
    <w:rsid w:val="003824F4"/>
    <w:rsid w:val="003874BB"/>
    <w:rsid w:val="0039267D"/>
    <w:rsid w:val="00392C61"/>
    <w:rsid w:val="003932C3"/>
    <w:rsid w:val="003934C0"/>
    <w:rsid w:val="0039597C"/>
    <w:rsid w:val="00395BD7"/>
    <w:rsid w:val="00395D0A"/>
    <w:rsid w:val="00396325"/>
    <w:rsid w:val="003976D0"/>
    <w:rsid w:val="003A075F"/>
    <w:rsid w:val="003A1E12"/>
    <w:rsid w:val="003A1E3E"/>
    <w:rsid w:val="003A2366"/>
    <w:rsid w:val="003A3BAC"/>
    <w:rsid w:val="003A63A7"/>
    <w:rsid w:val="003B09C4"/>
    <w:rsid w:val="003B36F5"/>
    <w:rsid w:val="003B378F"/>
    <w:rsid w:val="003B3DD6"/>
    <w:rsid w:val="003B50C5"/>
    <w:rsid w:val="003B5EC8"/>
    <w:rsid w:val="003B6395"/>
    <w:rsid w:val="003B652C"/>
    <w:rsid w:val="003B73E0"/>
    <w:rsid w:val="003B74CF"/>
    <w:rsid w:val="003C0AF9"/>
    <w:rsid w:val="003C12F5"/>
    <w:rsid w:val="003C2EC4"/>
    <w:rsid w:val="003C37B8"/>
    <w:rsid w:val="003C5971"/>
    <w:rsid w:val="003C68B2"/>
    <w:rsid w:val="003D07C1"/>
    <w:rsid w:val="003D1B29"/>
    <w:rsid w:val="003D2278"/>
    <w:rsid w:val="003D26D2"/>
    <w:rsid w:val="003D2BE4"/>
    <w:rsid w:val="003D3CA2"/>
    <w:rsid w:val="003D7DDC"/>
    <w:rsid w:val="003E1A90"/>
    <w:rsid w:val="003E368D"/>
    <w:rsid w:val="003E67FF"/>
    <w:rsid w:val="003E6883"/>
    <w:rsid w:val="003E6F7C"/>
    <w:rsid w:val="003F1195"/>
    <w:rsid w:val="003F125F"/>
    <w:rsid w:val="003F1F9C"/>
    <w:rsid w:val="003F270F"/>
    <w:rsid w:val="003F38A5"/>
    <w:rsid w:val="003F53DE"/>
    <w:rsid w:val="003F663D"/>
    <w:rsid w:val="003F6D47"/>
    <w:rsid w:val="004010C3"/>
    <w:rsid w:val="00401FE4"/>
    <w:rsid w:val="004034A8"/>
    <w:rsid w:val="00403FC1"/>
    <w:rsid w:val="00404858"/>
    <w:rsid w:val="004062CB"/>
    <w:rsid w:val="00407079"/>
    <w:rsid w:val="00412B91"/>
    <w:rsid w:val="00413187"/>
    <w:rsid w:val="00413CFD"/>
    <w:rsid w:val="004162AF"/>
    <w:rsid w:val="004200E5"/>
    <w:rsid w:val="004204E6"/>
    <w:rsid w:val="004206A4"/>
    <w:rsid w:val="00421A46"/>
    <w:rsid w:val="00424409"/>
    <w:rsid w:val="00425C20"/>
    <w:rsid w:val="0042692A"/>
    <w:rsid w:val="00427281"/>
    <w:rsid w:val="00427D12"/>
    <w:rsid w:val="0043000C"/>
    <w:rsid w:val="00430F09"/>
    <w:rsid w:val="00431414"/>
    <w:rsid w:val="00431A03"/>
    <w:rsid w:val="00433950"/>
    <w:rsid w:val="004366CE"/>
    <w:rsid w:val="0043674F"/>
    <w:rsid w:val="00436C2C"/>
    <w:rsid w:val="004372D3"/>
    <w:rsid w:val="00437C31"/>
    <w:rsid w:val="00440C45"/>
    <w:rsid w:val="004412F5"/>
    <w:rsid w:val="00442357"/>
    <w:rsid w:val="0044385D"/>
    <w:rsid w:val="004450B1"/>
    <w:rsid w:val="00445738"/>
    <w:rsid w:val="00445BEE"/>
    <w:rsid w:val="00450885"/>
    <w:rsid w:val="004531B5"/>
    <w:rsid w:val="00454094"/>
    <w:rsid w:val="004562DB"/>
    <w:rsid w:val="00457AC6"/>
    <w:rsid w:val="00457DD4"/>
    <w:rsid w:val="00461876"/>
    <w:rsid w:val="004618E5"/>
    <w:rsid w:val="004628A5"/>
    <w:rsid w:val="00464E93"/>
    <w:rsid w:val="004652C5"/>
    <w:rsid w:val="00465AB8"/>
    <w:rsid w:val="00465C01"/>
    <w:rsid w:val="00466059"/>
    <w:rsid w:val="004665D6"/>
    <w:rsid w:val="00467713"/>
    <w:rsid w:val="00474045"/>
    <w:rsid w:val="0047567A"/>
    <w:rsid w:val="004763DA"/>
    <w:rsid w:val="00477E3C"/>
    <w:rsid w:val="00480DD4"/>
    <w:rsid w:val="0048293C"/>
    <w:rsid w:val="00484A3C"/>
    <w:rsid w:val="00484C8F"/>
    <w:rsid w:val="00485B98"/>
    <w:rsid w:val="00487D3E"/>
    <w:rsid w:val="004910F0"/>
    <w:rsid w:val="004922EB"/>
    <w:rsid w:val="0049233E"/>
    <w:rsid w:val="004937F4"/>
    <w:rsid w:val="00493844"/>
    <w:rsid w:val="0049457C"/>
    <w:rsid w:val="00494FA8"/>
    <w:rsid w:val="00495E2C"/>
    <w:rsid w:val="004A00A8"/>
    <w:rsid w:val="004A2A08"/>
    <w:rsid w:val="004A6702"/>
    <w:rsid w:val="004B3B1A"/>
    <w:rsid w:val="004B6EB1"/>
    <w:rsid w:val="004B77A5"/>
    <w:rsid w:val="004C10DC"/>
    <w:rsid w:val="004C201C"/>
    <w:rsid w:val="004C2FDE"/>
    <w:rsid w:val="004C3CBC"/>
    <w:rsid w:val="004C4292"/>
    <w:rsid w:val="004D1C0E"/>
    <w:rsid w:val="004D1DAE"/>
    <w:rsid w:val="004D1E00"/>
    <w:rsid w:val="004D25FD"/>
    <w:rsid w:val="004D3525"/>
    <w:rsid w:val="004D3808"/>
    <w:rsid w:val="004D39B2"/>
    <w:rsid w:val="004D46EF"/>
    <w:rsid w:val="004D4B37"/>
    <w:rsid w:val="004D4FC4"/>
    <w:rsid w:val="004D6BDC"/>
    <w:rsid w:val="004D7205"/>
    <w:rsid w:val="004D7498"/>
    <w:rsid w:val="004E0704"/>
    <w:rsid w:val="004E0E19"/>
    <w:rsid w:val="004E38C9"/>
    <w:rsid w:val="004E68EC"/>
    <w:rsid w:val="004E799E"/>
    <w:rsid w:val="004F3A38"/>
    <w:rsid w:val="004F40B6"/>
    <w:rsid w:val="004F458A"/>
    <w:rsid w:val="004F5FBB"/>
    <w:rsid w:val="0050035B"/>
    <w:rsid w:val="00500BCA"/>
    <w:rsid w:val="00500C2E"/>
    <w:rsid w:val="005021D1"/>
    <w:rsid w:val="0050550A"/>
    <w:rsid w:val="00506980"/>
    <w:rsid w:val="00507104"/>
    <w:rsid w:val="00507A3E"/>
    <w:rsid w:val="005131F6"/>
    <w:rsid w:val="0051657A"/>
    <w:rsid w:val="00517E13"/>
    <w:rsid w:val="005209E1"/>
    <w:rsid w:val="00521B12"/>
    <w:rsid w:val="005239E1"/>
    <w:rsid w:val="00524460"/>
    <w:rsid w:val="0052726D"/>
    <w:rsid w:val="00527635"/>
    <w:rsid w:val="0052799F"/>
    <w:rsid w:val="00531617"/>
    <w:rsid w:val="00531AF7"/>
    <w:rsid w:val="00532850"/>
    <w:rsid w:val="00533138"/>
    <w:rsid w:val="00533150"/>
    <w:rsid w:val="00537848"/>
    <w:rsid w:val="00537F5A"/>
    <w:rsid w:val="005400AC"/>
    <w:rsid w:val="00540473"/>
    <w:rsid w:val="00543028"/>
    <w:rsid w:val="00543F19"/>
    <w:rsid w:val="0054403F"/>
    <w:rsid w:val="0054490B"/>
    <w:rsid w:val="005459CB"/>
    <w:rsid w:val="00545E8C"/>
    <w:rsid w:val="00546BCF"/>
    <w:rsid w:val="0055051C"/>
    <w:rsid w:val="005507DC"/>
    <w:rsid w:val="0055101C"/>
    <w:rsid w:val="005512FA"/>
    <w:rsid w:val="00551F7B"/>
    <w:rsid w:val="00551F88"/>
    <w:rsid w:val="005553A6"/>
    <w:rsid w:val="00556955"/>
    <w:rsid w:val="00560A62"/>
    <w:rsid w:val="00560E5F"/>
    <w:rsid w:val="0056147B"/>
    <w:rsid w:val="00563CD2"/>
    <w:rsid w:val="005643D7"/>
    <w:rsid w:val="00564597"/>
    <w:rsid w:val="00564D96"/>
    <w:rsid w:val="00565F7E"/>
    <w:rsid w:val="005679E9"/>
    <w:rsid w:val="005709C1"/>
    <w:rsid w:val="00572BED"/>
    <w:rsid w:val="005732BC"/>
    <w:rsid w:val="00576F4E"/>
    <w:rsid w:val="005772BD"/>
    <w:rsid w:val="005805D9"/>
    <w:rsid w:val="00582880"/>
    <w:rsid w:val="00582969"/>
    <w:rsid w:val="0058548C"/>
    <w:rsid w:val="00586891"/>
    <w:rsid w:val="00587819"/>
    <w:rsid w:val="0059156E"/>
    <w:rsid w:val="005924FF"/>
    <w:rsid w:val="00592E18"/>
    <w:rsid w:val="005932A4"/>
    <w:rsid w:val="00594445"/>
    <w:rsid w:val="005972C4"/>
    <w:rsid w:val="00597E06"/>
    <w:rsid w:val="005A1A68"/>
    <w:rsid w:val="005A1E09"/>
    <w:rsid w:val="005A23BC"/>
    <w:rsid w:val="005A37C4"/>
    <w:rsid w:val="005A450C"/>
    <w:rsid w:val="005A7B82"/>
    <w:rsid w:val="005B049B"/>
    <w:rsid w:val="005B2102"/>
    <w:rsid w:val="005B23CF"/>
    <w:rsid w:val="005B284E"/>
    <w:rsid w:val="005B4498"/>
    <w:rsid w:val="005B5862"/>
    <w:rsid w:val="005B7EC9"/>
    <w:rsid w:val="005C0BAD"/>
    <w:rsid w:val="005C10C1"/>
    <w:rsid w:val="005C186C"/>
    <w:rsid w:val="005C1B5A"/>
    <w:rsid w:val="005C28DA"/>
    <w:rsid w:val="005C486A"/>
    <w:rsid w:val="005C60D5"/>
    <w:rsid w:val="005C657C"/>
    <w:rsid w:val="005C6702"/>
    <w:rsid w:val="005C7D8A"/>
    <w:rsid w:val="005D171D"/>
    <w:rsid w:val="005D2337"/>
    <w:rsid w:val="005D2CFD"/>
    <w:rsid w:val="005D3288"/>
    <w:rsid w:val="005D3355"/>
    <w:rsid w:val="005D43F8"/>
    <w:rsid w:val="005D55AD"/>
    <w:rsid w:val="005D6B03"/>
    <w:rsid w:val="005E0194"/>
    <w:rsid w:val="005E1982"/>
    <w:rsid w:val="005E3017"/>
    <w:rsid w:val="005E3F52"/>
    <w:rsid w:val="005E4421"/>
    <w:rsid w:val="005E77FB"/>
    <w:rsid w:val="005F0CB7"/>
    <w:rsid w:val="005F1C0E"/>
    <w:rsid w:val="005F247F"/>
    <w:rsid w:val="005F3B2C"/>
    <w:rsid w:val="005F3F6B"/>
    <w:rsid w:val="005F4DD7"/>
    <w:rsid w:val="005F549B"/>
    <w:rsid w:val="005F6376"/>
    <w:rsid w:val="005F7E3F"/>
    <w:rsid w:val="00601FF0"/>
    <w:rsid w:val="006031D8"/>
    <w:rsid w:val="00603FD3"/>
    <w:rsid w:val="006043D4"/>
    <w:rsid w:val="00604E12"/>
    <w:rsid w:val="00605034"/>
    <w:rsid w:val="0060639A"/>
    <w:rsid w:val="00607DA4"/>
    <w:rsid w:val="00610073"/>
    <w:rsid w:val="006120E9"/>
    <w:rsid w:val="0061243C"/>
    <w:rsid w:val="006128F0"/>
    <w:rsid w:val="00612DF3"/>
    <w:rsid w:val="0061485F"/>
    <w:rsid w:val="00614D4C"/>
    <w:rsid w:val="00615391"/>
    <w:rsid w:val="006160AC"/>
    <w:rsid w:val="00616158"/>
    <w:rsid w:val="00616747"/>
    <w:rsid w:val="006178F7"/>
    <w:rsid w:val="0062099A"/>
    <w:rsid w:val="006217AA"/>
    <w:rsid w:val="006221FB"/>
    <w:rsid w:val="00622518"/>
    <w:rsid w:val="006226EB"/>
    <w:rsid w:val="006231B7"/>
    <w:rsid w:val="006236B1"/>
    <w:rsid w:val="00623A04"/>
    <w:rsid w:val="00624BEF"/>
    <w:rsid w:val="006254DF"/>
    <w:rsid w:val="00625D57"/>
    <w:rsid w:val="00627238"/>
    <w:rsid w:val="00630CC6"/>
    <w:rsid w:val="00631FE8"/>
    <w:rsid w:val="00632FCC"/>
    <w:rsid w:val="00633126"/>
    <w:rsid w:val="006338D8"/>
    <w:rsid w:val="006360B0"/>
    <w:rsid w:val="0063755D"/>
    <w:rsid w:val="006400EA"/>
    <w:rsid w:val="00642003"/>
    <w:rsid w:val="006447CC"/>
    <w:rsid w:val="006462B7"/>
    <w:rsid w:val="00646792"/>
    <w:rsid w:val="00647807"/>
    <w:rsid w:val="00650A2A"/>
    <w:rsid w:val="006555D7"/>
    <w:rsid w:val="00656407"/>
    <w:rsid w:val="0065664D"/>
    <w:rsid w:val="006607D7"/>
    <w:rsid w:val="00661201"/>
    <w:rsid w:val="0066155E"/>
    <w:rsid w:val="00661B3E"/>
    <w:rsid w:val="00665C99"/>
    <w:rsid w:val="00666168"/>
    <w:rsid w:val="00667C0F"/>
    <w:rsid w:val="00667E8C"/>
    <w:rsid w:val="006713B9"/>
    <w:rsid w:val="00671910"/>
    <w:rsid w:val="00671E17"/>
    <w:rsid w:val="00673741"/>
    <w:rsid w:val="00673F4F"/>
    <w:rsid w:val="00675040"/>
    <w:rsid w:val="00676A49"/>
    <w:rsid w:val="0067715A"/>
    <w:rsid w:val="00677217"/>
    <w:rsid w:val="00681372"/>
    <w:rsid w:val="00683510"/>
    <w:rsid w:val="00683D7E"/>
    <w:rsid w:val="006849DA"/>
    <w:rsid w:val="00685932"/>
    <w:rsid w:val="006910B6"/>
    <w:rsid w:val="00691464"/>
    <w:rsid w:val="006920A3"/>
    <w:rsid w:val="00692D7F"/>
    <w:rsid w:val="0069383A"/>
    <w:rsid w:val="00694492"/>
    <w:rsid w:val="00695DB7"/>
    <w:rsid w:val="00696982"/>
    <w:rsid w:val="00696F6F"/>
    <w:rsid w:val="00697093"/>
    <w:rsid w:val="00697196"/>
    <w:rsid w:val="006A01A0"/>
    <w:rsid w:val="006A0E65"/>
    <w:rsid w:val="006A1A56"/>
    <w:rsid w:val="006A2A35"/>
    <w:rsid w:val="006A2F1C"/>
    <w:rsid w:val="006A2F48"/>
    <w:rsid w:val="006A38AA"/>
    <w:rsid w:val="006A3A6C"/>
    <w:rsid w:val="006A4DF0"/>
    <w:rsid w:val="006A71CB"/>
    <w:rsid w:val="006B1498"/>
    <w:rsid w:val="006B319D"/>
    <w:rsid w:val="006B38D3"/>
    <w:rsid w:val="006B4032"/>
    <w:rsid w:val="006B4AD0"/>
    <w:rsid w:val="006B502B"/>
    <w:rsid w:val="006B66BA"/>
    <w:rsid w:val="006B6845"/>
    <w:rsid w:val="006C10A4"/>
    <w:rsid w:val="006C194B"/>
    <w:rsid w:val="006C27A1"/>
    <w:rsid w:val="006C31E1"/>
    <w:rsid w:val="006C466F"/>
    <w:rsid w:val="006C5C8B"/>
    <w:rsid w:val="006C6EF3"/>
    <w:rsid w:val="006C7B57"/>
    <w:rsid w:val="006D05B5"/>
    <w:rsid w:val="006D205F"/>
    <w:rsid w:val="006D3E0E"/>
    <w:rsid w:val="006E2F27"/>
    <w:rsid w:val="006E435E"/>
    <w:rsid w:val="006E74D5"/>
    <w:rsid w:val="006F0E6D"/>
    <w:rsid w:val="006F1637"/>
    <w:rsid w:val="006F18BE"/>
    <w:rsid w:val="006F1A2A"/>
    <w:rsid w:val="006F23BA"/>
    <w:rsid w:val="006F27F7"/>
    <w:rsid w:val="006F2F88"/>
    <w:rsid w:val="006F4EA1"/>
    <w:rsid w:val="006F5DF9"/>
    <w:rsid w:val="006F6EC7"/>
    <w:rsid w:val="00700721"/>
    <w:rsid w:val="0070097A"/>
    <w:rsid w:val="00701D94"/>
    <w:rsid w:val="00701D99"/>
    <w:rsid w:val="00701DF5"/>
    <w:rsid w:val="00702723"/>
    <w:rsid w:val="007039DA"/>
    <w:rsid w:val="00704C5C"/>
    <w:rsid w:val="00704F97"/>
    <w:rsid w:val="00706483"/>
    <w:rsid w:val="007065D9"/>
    <w:rsid w:val="0070680A"/>
    <w:rsid w:val="00706911"/>
    <w:rsid w:val="00712A17"/>
    <w:rsid w:val="00712C77"/>
    <w:rsid w:val="00712CB2"/>
    <w:rsid w:val="007130C2"/>
    <w:rsid w:val="00716AD8"/>
    <w:rsid w:val="00723DD4"/>
    <w:rsid w:val="007241D3"/>
    <w:rsid w:val="007252B6"/>
    <w:rsid w:val="00725973"/>
    <w:rsid w:val="00725A4A"/>
    <w:rsid w:val="00725F84"/>
    <w:rsid w:val="007273BF"/>
    <w:rsid w:val="0073048D"/>
    <w:rsid w:val="007309FB"/>
    <w:rsid w:val="00731D57"/>
    <w:rsid w:val="00732454"/>
    <w:rsid w:val="00735C6A"/>
    <w:rsid w:val="00740977"/>
    <w:rsid w:val="00742794"/>
    <w:rsid w:val="00742D7C"/>
    <w:rsid w:val="00745F4F"/>
    <w:rsid w:val="00746B01"/>
    <w:rsid w:val="00746C1E"/>
    <w:rsid w:val="007472E0"/>
    <w:rsid w:val="00747C46"/>
    <w:rsid w:val="00750832"/>
    <w:rsid w:val="007513E5"/>
    <w:rsid w:val="00751CB5"/>
    <w:rsid w:val="007543F2"/>
    <w:rsid w:val="00756B88"/>
    <w:rsid w:val="00757657"/>
    <w:rsid w:val="00763D6F"/>
    <w:rsid w:val="007653ED"/>
    <w:rsid w:val="00770311"/>
    <w:rsid w:val="00770F70"/>
    <w:rsid w:val="007714B9"/>
    <w:rsid w:val="00771D87"/>
    <w:rsid w:val="00772A56"/>
    <w:rsid w:val="00773ED6"/>
    <w:rsid w:val="00774C15"/>
    <w:rsid w:val="00774E0B"/>
    <w:rsid w:val="00775A83"/>
    <w:rsid w:val="00775EAC"/>
    <w:rsid w:val="00782FFE"/>
    <w:rsid w:val="00783157"/>
    <w:rsid w:val="00783895"/>
    <w:rsid w:val="00783BF2"/>
    <w:rsid w:val="0078480E"/>
    <w:rsid w:val="00785377"/>
    <w:rsid w:val="00785A32"/>
    <w:rsid w:val="007873BF"/>
    <w:rsid w:val="00787E5E"/>
    <w:rsid w:val="00787F99"/>
    <w:rsid w:val="0079096B"/>
    <w:rsid w:val="00791E0A"/>
    <w:rsid w:val="007949DD"/>
    <w:rsid w:val="00794E5E"/>
    <w:rsid w:val="007954AC"/>
    <w:rsid w:val="00795938"/>
    <w:rsid w:val="00797889"/>
    <w:rsid w:val="007A1446"/>
    <w:rsid w:val="007A341D"/>
    <w:rsid w:val="007A3FCB"/>
    <w:rsid w:val="007A4767"/>
    <w:rsid w:val="007A4912"/>
    <w:rsid w:val="007A649E"/>
    <w:rsid w:val="007A662C"/>
    <w:rsid w:val="007A67D3"/>
    <w:rsid w:val="007B05BD"/>
    <w:rsid w:val="007B080A"/>
    <w:rsid w:val="007B25EB"/>
    <w:rsid w:val="007B3196"/>
    <w:rsid w:val="007B52DE"/>
    <w:rsid w:val="007C1E3F"/>
    <w:rsid w:val="007C2694"/>
    <w:rsid w:val="007C3962"/>
    <w:rsid w:val="007C60CA"/>
    <w:rsid w:val="007C6BF3"/>
    <w:rsid w:val="007C7E22"/>
    <w:rsid w:val="007D0A26"/>
    <w:rsid w:val="007D1A11"/>
    <w:rsid w:val="007D1A78"/>
    <w:rsid w:val="007D3060"/>
    <w:rsid w:val="007D419D"/>
    <w:rsid w:val="007D4A59"/>
    <w:rsid w:val="007D4D51"/>
    <w:rsid w:val="007D5C17"/>
    <w:rsid w:val="007D7CBC"/>
    <w:rsid w:val="007E06A2"/>
    <w:rsid w:val="007E070E"/>
    <w:rsid w:val="007E4406"/>
    <w:rsid w:val="007E55C8"/>
    <w:rsid w:val="007E6B62"/>
    <w:rsid w:val="007F0034"/>
    <w:rsid w:val="007F0BFA"/>
    <w:rsid w:val="007F0FB2"/>
    <w:rsid w:val="007F422E"/>
    <w:rsid w:val="007F4D6B"/>
    <w:rsid w:val="007F6498"/>
    <w:rsid w:val="00800E8C"/>
    <w:rsid w:val="00801284"/>
    <w:rsid w:val="00801BAF"/>
    <w:rsid w:val="0080436B"/>
    <w:rsid w:val="00804FEA"/>
    <w:rsid w:val="008057FC"/>
    <w:rsid w:val="0081067B"/>
    <w:rsid w:val="00811AFF"/>
    <w:rsid w:val="00812130"/>
    <w:rsid w:val="00812D67"/>
    <w:rsid w:val="00813532"/>
    <w:rsid w:val="008136FF"/>
    <w:rsid w:val="0081431D"/>
    <w:rsid w:val="0081506A"/>
    <w:rsid w:val="008158DF"/>
    <w:rsid w:val="008159BE"/>
    <w:rsid w:val="00820B04"/>
    <w:rsid w:val="00821441"/>
    <w:rsid w:val="0082149F"/>
    <w:rsid w:val="008217BC"/>
    <w:rsid w:val="008218EB"/>
    <w:rsid w:val="00822745"/>
    <w:rsid w:val="00822C32"/>
    <w:rsid w:val="00822FF2"/>
    <w:rsid w:val="008230CF"/>
    <w:rsid w:val="00824EBC"/>
    <w:rsid w:val="00825126"/>
    <w:rsid w:val="0082550B"/>
    <w:rsid w:val="00825A72"/>
    <w:rsid w:val="0082620C"/>
    <w:rsid w:val="0083055A"/>
    <w:rsid w:val="00830EA6"/>
    <w:rsid w:val="0083115F"/>
    <w:rsid w:val="00831267"/>
    <w:rsid w:val="00833D46"/>
    <w:rsid w:val="00836B93"/>
    <w:rsid w:val="00836C2D"/>
    <w:rsid w:val="00837429"/>
    <w:rsid w:val="00837B64"/>
    <w:rsid w:val="00840E92"/>
    <w:rsid w:val="00841DF4"/>
    <w:rsid w:val="00842B39"/>
    <w:rsid w:val="00843E30"/>
    <w:rsid w:val="00844662"/>
    <w:rsid w:val="0084594F"/>
    <w:rsid w:val="00845B52"/>
    <w:rsid w:val="00850F6A"/>
    <w:rsid w:val="008537D0"/>
    <w:rsid w:val="008540FE"/>
    <w:rsid w:val="008549C1"/>
    <w:rsid w:val="0085592A"/>
    <w:rsid w:val="00860432"/>
    <w:rsid w:val="008617DE"/>
    <w:rsid w:val="00861D2F"/>
    <w:rsid w:val="00863301"/>
    <w:rsid w:val="008656CB"/>
    <w:rsid w:val="00866483"/>
    <w:rsid w:val="0086768D"/>
    <w:rsid w:val="00867D75"/>
    <w:rsid w:val="00872D70"/>
    <w:rsid w:val="008735CF"/>
    <w:rsid w:val="00873E9B"/>
    <w:rsid w:val="00875153"/>
    <w:rsid w:val="00875342"/>
    <w:rsid w:val="00877506"/>
    <w:rsid w:val="00877B89"/>
    <w:rsid w:val="0088385D"/>
    <w:rsid w:val="00883AB8"/>
    <w:rsid w:val="00884A3D"/>
    <w:rsid w:val="00885924"/>
    <w:rsid w:val="00886E83"/>
    <w:rsid w:val="008874AF"/>
    <w:rsid w:val="008875C9"/>
    <w:rsid w:val="00890998"/>
    <w:rsid w:val="008909BB"/>
    <w:rsid w:val="00892FD3"/>
    <w:rsid w:val="00893910"/>
    <w:rsid w:val="00896AA5"/>
    <w:rsid w:val="00897123"/>
    <w:rsid w:val="00897929"/>
    <w:rsid w:val="00897C27"/>
    <w:rsid w:val="008A06A2"/>
    <w:rsid w:val="008A14E4"/>
    <w:rsid w:val="008A1606"/>
    <w:rsid w:val="008A191A"/>
    <w:rsid w:val="008A1E5A"/>
    <w:rsid w:val="008A1F9D"/>
    <w:rsid w:val="008A2214"/>
    <w:rsid w:val="008A40C2"/>
    <w:rsid w:val="008A45CC"/>
    <w:rsid w:val="008A4A83"/>
    <w:rsid w:val="008A54E9"/>
    <w:rsid w:val="008A5942"/>
    <w:rsid w:val="008A68B4"/>
    <w:rsid w:val="008A73AC"/>
    <w:rsid w:val="008B00AF"/>
    <w:rsid w:val="008B0769"/>
    <w:rsid w:val="008B1C78"/>
    <w:rsid w:val="008B27F8"/>
    <w:rsid w:val="008B5176"/>
    <w:rsid w:val="008B6D2A"/>
    <w:rsid w:val="008B73EC"/>
    <w:rsid w:val="008B7BF1"/>
    <w:rsid w:val="008C0EF1"/>
    <w:rsid w:val="008C1AED"/>
    <w:rsid w:val="008C2BA0"/>
    <w:rsid w:val="008C3857"/>
    <w:rsid w:val="008C3EF8"/>
    <w:rsid w:val="008C550B"/>
    <w:rsid w:val="008C5EEA"/>
    <w:rsid w:val="008C65B1"/>
    <w:rsid w:val="008C725E"/>
    <w:rsid w:val="008D007D"/>
    <w:rsid w:val="008E052B"/>
    <w:rsid w:val="008E38A8"/>
    <w:rsid w:val="008E3F48"/>
    <w:rsid w:val="008F089F"/>
    <w:rsid w:val="008F10CE"/>
    <w:rsid w:val="008F11F9"/>
    <w:rsid w:val="008F1C9C"/>
    <w:rsid w:val="008F21F0"/>
    <w:rsid w:val="008F494C"/>
    <w:rsid w:val="008F4D24"/>
    <w:rsid w:val="008F551E"/>
    <w:rsid w:val="008F6A6B"/>
    <w:rsid w:val="008F6C78"/>
    <w:rsid w:val="008F7572"/>
    <w:rsid w:val="008F77F7"/>
    <w:rsid w:val="009002EC"/>
    <w:rsid w:val="0090071C"/>
    <w:rsid w:val="009007BB"/>
    <w:rsid w:val="009009AE"/>
    <w:rsid w:val="00901039"/>
    <w:rsid w:val="0090275A"/>
    <w:rsid w:val="00902B24"/>
    <w:rsid w:val="009039BB"/>
    <w:rsid w:val="00904D82"/>
    <w:rsid w:val="00905567"/>
    <w:rsid w:val="00905BA6"/>
    <w:rsid w:val="00906611"/>
    <w:rsid w:val="00906B0B"/>
    <w:rsid w:val="00907196"/>
    <w:rsid w:val="00910560"/>
    <w:rsid w:val="00912687"/>
    <w:rsid w:val="0091289B"/>
    <w:rsid w:val="00913090"/>
    <w:rsid w:val="00914CA1"/>
    <w:rsid w:val="00914E15"/>
    <w:rsid w:val="00915F1A"/>
    <w:rsid w:val="0091689D"/>
    <w:rsid w:val="009171E7"/>
    <w:rsid w:val="009179BE"/>
    <w:rsid w:val="00921B06"/>
    <w:rsid w:val="009246A1"/>
    <w:rsid w:val="009255AA"/>
    <w:rsid w:val="00926D22"/>
    <w:rsid w:val="00930292"/>
    <w:rsid w:val="00930B3B"/>
    <w:rsid w:val="00930C70"/>
    <w:rsid w:val="009319CE"/>
    <w:rsid w:val="00932211"/>
    <w:rsid w:val="0093283C"/>
    <w:rsid w:val="00932A7B"/>
    <w:rsid w:val="00932A86"/>
    <w:rsid w:val="0093324B"/>
    <w:rsid w:val="009341DF"/>
    <w:rsid w:val="00935AA6"/>
    <w:rsid w:val="00935B36"/>
    <w:rsid w:val="00935EFC"/>
    <w:rsid w:val="0093683E"/>
    <w:rsid w:val="00936E2B"/>
    <w:rsid w:val="00940979"/>
    <w:rsid w:val="00940B59"/>
    <w:rsid w:val="0094198B"/>
    <w:rsid w:val="009443CC"/>
    <w:rsid w:val="00944546"/>
    <w:rsid w:val="00944D77"/>
    <w:rsid w:val="00946453"/>
    <w:rsid w:val="00947074"/>
    <w:rsid w:val="0094720B"/>
    <w:rsid w:val="009479C3"/>
    <w:rsid w:val="00950195"/>
    <w:rsid w:val="00950512"/>
    <w:rsid w:val="00950CD6"/>
    <w:rsid w:val="00950DBD"/>
    <w:rsid w:val="00951BA7"/>
    <w:rsid w:val="00952130"/>
    <w:rsid w:val="0095237A"/>
    <w:rsid w:val="00952E09"/>
    <w:rsid w:val="0095371A"/>
    <w:rsid w:val="0095560B"/>
    <w:rsid w:val="00955BB6"/>
    <w:rsid w:val="00956496"/>
    <w:rsid w:val="009568B2"/>
    <w:rsid w:val="00956A48"/>
    <w:rsid w:val="00960978"/>
    <w:rsid w:val="00961D11"/>
    <w:rsid w:val="009632D4"/>
    <w:rsid w:val="00963620"/>
    <w:rsid w:val="00963B30"/>
    <w:rsid w:val="00964002"/>
    <w:rsid w:val="00964368"/>
    <w:rsid w:val="00966857"/>
    <w:rsid w:val="00967ECC"/>
    <w:rsid w:val="00970107"/>
    <w:rsid w:val="0097269C"/>
    <w:rsid w:val="00973638"/>
    <w:rsid w:val="0097423F"/>
    <w:rsid w:val="00974D55"/>
    <w:rsid w:val="00975CF6"/>
    <w:rsid w:val="009771CB"/>
    <w:rsid w:val="00980A44"/>
    <w:rsid w:val="00981362"/>
    <w:rsid w:val="009832BC"/>
    <w:rsid w:val="0098640F"/>
    <w:rsid w:val="00987E5A"/>
    <w:rsid w:val="009920A2"/>
    <w:rsid w:val="009921FE"/>
    <w:rsid w:val="009932D7"/>
    <w:rsid w:val="00993ED2"/>
    <w:rsid w:val="00995534"/>
    <w:rsid w:val="00995FA3"/>
    <w:rsid w:val="009969B7"/>
    <w:rsid w:val="009971CF"/>
    <w:rsid w:val="00997257"/>
    <w:rsid w:val="009974CD"/>
    <w:rsid w:val="009A010B"/>
    <w:rsid w:val="009A0817"/>
    <w:rsid w:val="009A0EBA"/>
    <w:rsid w:val="009A12D3"/>
    <w:rsid w:val="009A4EB5"/>
    <w:rsid w:val="009A5BDA"/>
    <w:rsid w:val="009A5D20"/>
    <w:rsid w:val="009A5DDC"/>
    <w:rsid w:val="009A615D"/>
    <w:rsid w:val="009B0E30"/>
    <w:rsid w:val="009B14EB"/>
    <w:rsid w:val="009B2321"/>
    <w:rsid w:val="009B34D6"/>
    <w:rsid w:val="009B4C4C"/>
    <w:rsid w:val="009B5084"/>
    <w:rsid w:val="009B5E1D"/>
    <w:rsid w:val="009C06A4"/>
    <w:rsid w:val="009C2065"/>
    <w:rsid w:val="009C4956"/>
    <w:rsid w:val="009C5B36"/>
    <w:rsid w:val="009C6796"/>
    <w:rsid w:val="009C796D"/>
    <w:rsid w:val="009D0A7F"/>
    <w:rsid w:val="009D0D46"/>
    <w:rsid w:val="009D0F4C"/>
    <w:rsid w:val="009D254F"/>
    <w:rsid w:val="009D7264"/>
    <w:rsid w:val="009D7B56"/>
    <w:rsid w:val="009E0E19"/>
    <w:rsid w:val="009E1399"/>
    <w:rsid w:val="009E1583"/>
    <w:rsid w:val="009E3567"/>
    <w:rsid w:val="009E444D"/>
    <w:rsid w:val="009E7015"/>
    <w:rsid w:val="009E7C7B"/>
    <w:rsid w:val="009E7DA1"/>
    <w:rsid w:val="009F01D4"/>
    <w:rsid w:val="009F0CC0"/>
    <w:rsid w:val="009F39AD"/>
    <w:rsid w:val="009F5507"/>
    <w:rsid w:val="009F5E99"/>
    <w:rsid w:val="009F6058"/>
    <w:rsid w:val="009F62AC"/>
    <w:rsid w:val="009F6EE2"/>
    <w:rsid w:val="00A0016C"/>
    <w:rsid w:val="00A00752"/>
    <w:rsid w:val="00A00A7D"/>
    <w:rsid w:val="00A0344F"/>
    <w:rsid w:val="00A04B3E"/>
    <w:rsid w:val="00A0514C"/>
    <w:rsid w:val="00A06155"/>
    <w:rsid w:val="00A11082"/>
    <w:rsid w:val="00A128FB"/>
    <w:rsid w:val="00A16ABA"/>
    <w:rsid w:val="00A16B4E"/>
    <w:rsid w:val="00A16BEC"/>
    <w:rsid w:val="00A170FC"/>
    <w:rsid w:val="00A214E6"/>
    <w:rsid w:val="00A21EA8"/>
    <w:rsid w:val="00A22219"/>
    <w:rsid w:val="00A23BAD"/>
    <w:rsid w:val="00A2441C"/>
    <w:rsid w:val="00A25226"/>
    <w:rsid w:val="00A25F41"/>
    <w:rsid w:val="00A26536"/>
    <w:rsid w:val="00A2698A"/>
    <w:rsid w:val="00A3165D"/>
    <w:rsid w:val="00A3457A"/>
    <w:rsid w:val="00A352CE"/>
    <w:rsid w:val="00A35DF4"/>
    <w:rsid w:val="00A40E34"/>
    <w:rsid w:val="00A40FEA"/>
    <w:rsid w:val="00A4234A"/>
    <w:rsid w:val="00A43CC3"/>
    <w:rsid w:val="00A43D78"/>
    <w:rsid w:val="00A43EC7"/>
    <w:rsid w:val="00A466CB"/>
    <w:rsid w:val="00A50485"/>
    <w:rsid w:val="00A51E4A"/>
    <w:rsid w:val="00A52623"/>
    <w:rsid w:val="00A5426D"/>
    <w:rsid w:val="00A54606"/>
    <w:rsid w:val="00A5677A"/>
    <w:rsid w:val="00A62ED8"/>
    <w:rsid w:val="00A64052"/>
    <w:rsid w:val="00A65288"/>
    <w:rsid w:val="00A65AC1"/>
    <w:rsid w:val="00A65D6F"/>
    <w:rsid w:val="00A660F7"/>
    <w:rsid w:val="00A66102"/>
    <w:rsid w:val="00A661D1"/>
    <w:rsid w:val="00A6699F"/>
    <w:rsid w:val="00A67836"/>
    <w:rsid w:val="00A67A48"/>
    <w:rsid w:val="00A67D00"/>
    <w:rsid w:val="00A71D99"/>
    <w:rsid w:val="00A73568"/>
    <w:rsid w:val="00A74398"/>
    <w:rsid w:val="00A749D4"/>
    <w:rsid w:val="00A74A4C"/>
    <w:rsid w:val="00A758FF"/>
    <w:rsid w:val="00A75E2A"/>
    <w:rsid w:val="00A764F1"/>
    <w:rsid w:val="00A80389"/>
    <w:rsid w:val="00A81D1D"/>
    <w:rsid w:val="00A85282"/>
    <w:rsid w:val="00A85A82"/>
    <w:rsid w:val="00A85A88"/>
    <w:rsid w:val="00A86963"/>
    <w:rsid w:val="00A86C84"/>
    <w:rsid w:val="00A87025"/>
    <w:rsid w:val="00A8738E"/>
    <w:rsid w:val="00A90022"/>
    <w:rsid w:val="00A9667E"/>
    <w:rsid w:val="00AA0A74"/>
    <w:rsid w:val="00AA1C66"/>
    <w:rsid w:val="00AA30E8"/>
    <w:rsid w:val="00AA339C"/>
    <w:rsid w:val="00AA3A31"/>
    <w:rsid w:val="00AA7093"/>
    <w:rsid w:val="00AA73AB"/>
    <w:rsid w:val="00AB18BD"/>
    <w:rsid w:val="00AB1E01"/>
    <w:rsid w:val="00AB2543"/>
    <w:rsid w:val="00AB2937"/>
    <w:rsid w:val="00AB2C90"/>
    <w:rsid w:val="00AB3FA2"/>
    <w:rsid w:val="00AB6BF0"/>
    <w:rsid w:val="00AC11E1"/>
    <w:rsid w:val="00AC1AA6"/>
    <w:rsid w:val="00AC2484"/>
    <w:rsid w:val="00AC2F59"/>
    <w:rsid w:val="00AC3741"/>
    <w:rsid w:val="00AC47DE"/>
    <w:rsid w:val="00AC54C9"/>
    <w:rsid w:val="00AC5A29"/>
    <w:rsid w:val="00AC6A8C"/>
    <w:rsid w:val="00AC6C82"/>
    <w:rsid w:val="00AD1ACB"/>
    <w:rsid w:val="00AD202A"/>
    <w:rsid w:val="00AD2112"/>
    <w:rsid w:val="00AD2498"/>
    <w:rsid w:val="00AE287C"/>
    <w:rsid w:val="00AE2BB4"/>
    <w:rsid w:val="00AE3642"/>
    <w:rsid w:val="00AE43EB"/>
    <w:rsid w:val="00AE62CA"/>
    <w:rsid w:val="00AE6DC4"/>
    <w:rsid w:val="00AF1C39"/>
    <w:rsid w:val="00AF3D8F"/>
    <w:rsid w:val="00AF3E7A"/>
    <w:rsid w:val="00AF4480"/>
    <w:rsid w:val="00AF48EE"/>
    <w:rsid w:val="00AF5765"/>
    <w:rsid w:val="00AF67DE"/>
    <w:rsid w:val="00AF6E14"/>
    <w:rsid w:val="00AF72BF"/>
    <w:rsid w:val="00B00BD5"/>
    <w:rsid w:val="00B0406C"/>
    <w:rsid w:val="00B04D15"/>
    <w:rsid w:val="00B05744"/>
    <w:rsid w:val="00B06624"/>
    <w:rsid w:val="00B06805"/>
    <w:rsid w:val="00B0692C"/>
    <w:rsid w:val="00B1012F"/>
    <w:rsid w:val="00B10726"/>
    <w:rsid w:val="00B11752"/>
    <w:rsid w:val="00B12051"/>
    <w:rsid w:val="00B12D76"/>
    <w:rsid w:val="00B136AC"/>
    <w:rsid w:val="00B138F4"/>
    <w:rsid w:val="00B14733"/>
    <w:rsid w:val="00B152FE"/>
    <w:rsid w:val="00B17470"/>
    <w:rsid w:val="00B21DAA"/>
    <w:rsid w:val="00B22E88"/>
    <w:rsid w:val="00B23AD5"/>
    <w:rsid w:val="00B245B7"/>
    <w:rsid w:val="00B24C29"/>
    <w:rsid w:val="00B25822"/>
    <w:rsid w:val="00B263CB"/>
    <w:rsid w:val="00B27283"/>
    <w:rsid w:val="00B301B1"/>
    <w:rsid w:val="00B3188F"/>
    <w:rsid w:val="00B31FD0"/>
    <w:rsid w:val="00B326F6"/>
    <w:rsid w:val="00B33DC5"/>
    <w:rsid w:val="00B34982"/>
    <w:rsid w:val="00B349B4"/>
    <w:rsid w:val="00B35514"/>
    <w:rsid w:val="00B367DD"/>
    <w:rsid w:val="00B36B64"/>
    <w:rsid w:val="00B36BF8"/>
    <w:rsid w:val="00B42FD7"/>
    <w:rsid w:val="00B431A7"/>
    <w:rsid w:val="00B43B98"/>
    <w:rsid w:val="00B5154F"/>
    <w:rsid w:val="00B518B2"/>
    <w:rsid w:val="00B524DD"/>
    <w:rsid w:val="00B53266"/>
    <w:rsid w:val="00B569DA"/>
    <w:rsid w:val="00B610AC"/>
    <w:rsid w:val="00B621DD"/>
    <w:rsid w:val="00B63405"/>
    <w:rsid w:val="00B66A7A"/>
    <w:rsid w:val="00B6734F"/>
    <w:rsid w:val="00B70285"/>
    <w:rsid w:val="00B70FE3"/>
    <w:rsid w:val="00B717AB"/>
    <w:rsid w:val="00B738D2"/>
    <w:rsid w:val="00B748FC"/>
    <w:rsid w:val="00B74DE3"/>
    <w:rsid w:val="00B74FCA"/>
    <w:rsid w:val="00B77B56"/>
    <w:rsid w:val="00B77D41"/>
    <w:rsid w:val="00B810AD"/>
    <w:rsid w:val="00B81295"/>
    <w:rsid w:val="00B8175D"/>
    <w:rsid w:val="00B8200A"/>
    <w:rsid w:val="00B82C46"/>
    <w:rsid w:val="00B8451E"/>
    <w:rsid w:val="00B84B32"/>
    <w:rsid w:val="00B875E4"/>
    <w:rsid w:val="00B90122"/>
    <w:rsid w:val="00B93948"/>
    <w:rsid w:val="00B94874"/>
    <w:rsid w:val="00B95BED"/>
    <w:rsid w:val="00B96FDF"/>
    <w:rsid w:val="00B97DA1"/>
    <w:rsid w:val="00B97DDD"/>
    <w:rsid w:val="00BA06EF"/>
    <w:rsid w:val="00BA6062"/>
    <w:rsid w:val="00BA6748"/>
    <w:rsid w:val="00BA691E"/>
    <w:rsid w:val="00BA719E"/>
    <w:rsid w:val="00BB1F2D"/>
    <w:rsid w:val="00BB28CA"/>
    <w:rsid w:val="00BB411D"/>
    <w:rsid w:val="00BC00D9"/>
    <w:rsid w:val="00BC2629"/>
    <w:rsid w:val="00BC681F"/>
    <w:rsid w:val="00BC733E"/>
    <w:rsid w:val="00BD33A4"/>
    <w:rsid w:val="00BD47D5"/>
    <w:rsid w:val="00BD57A7"/>
    <w:rsid w:val="00BD6E84"/>
    <w:rsid w:val="00BD7221"/>
    <w:rsid w:val="00BD757A"/>
    <w:rsid w:val="00BD7B5C"/>
    <w:rsid w:val="00BE0257"/>
    <w:rsid w:val="00BE296F"/>
    <w:rsid w:val="00BE2DF9"/>
    <w:rsid w:val="00BE56CB"/>
    <w:rsid w:val="00BE6AFB"/>
    <w:rsid w:val="00BE7F8F"/>
    <w:rsid w:val="00BF0B21"/>
    <w:rsid w:val="00BF0BA6"/>
    <w:rsid w:val="00BF13D5"/>
    <w:rsid w:val="00BF21F0"/>
    <w:rsid w:val="00BF3D23"/>
    <w:rsid w:val="00BF456F"/>
    <w:rsid w:val="00BF533E"/>
    <w:rsid w:val="00BF6068"/>
    <w:rsid w:val="00BF628A"/>
    <w:rsid w:val="00BF6BCA"/>
    <w:rsid w:val="00C028F2"/>
    <w:rsid w:val="00C02A43"/>
    <w:rsid w:val="00C0460B"/>
    <w:rsid w:val="00C04FBD"/>
    <w:rsid w:val="00C050FB"/>
    <w:rsid w:val="00C05477"/>
    <w:rsid w:val="00C05680"/>
    <w:rsid w:val="00C063CE"/>
    <w:rsid w:val="00C10258"/>
    <w:rsid w:val="00C110DF"/>
    <w:rsid w:val="00C11966"/>
    <w:rsid w:val="00C13F92"/>
    <w:rsid w:val="00C144BC"/>
    <w:rsid w:val="00C14FAB"/>
    <w:rsid w:val="00C156E6"/>
    <w:rsid w:val="00C1651D"/>
    <w:rsid w:val="00C1731A"/>
    <w:rsid w:val="00C2079F"/>
    <w:rsid w:val="00C2100D"/>
    <w:rsid w:val="00C2278C"/>
    <w:rsid w:val="00C25800"/>
    <w:rsid w:val="00C25D52"/>
    <w:rsid w:val="00C26013"/>
    <w:rsid w:val="00C262A6"/>
    <w:rsid w:val="00C26B47"/>
    <w:rsid w:val="00C27BF4"/>
    <w:rsid w:val="00C30C4A"/>
    <w:rsid w:val="00C32589"/>
    <w:rsid w:val="00C32A12"/>
    <w:rsid w:val="00C3376A"/>
    <w:rsid w:val="00C42EE4"/>
    <w:rsid w:val="00C46427"/>
    <w:rsid w:val="00C47387"/>
    <w:rsid w:val="00C52343"/>
    <w:rsid w:val="00C52A4A"/>
    <w:rsid w:val="00C5301F"/>
    <w:rsid w:val="00C53E7D"/>
    <w:rsid w:val="00C54A23"/>
    <w:rsid w:val="00C54ED6"/>
    <w:rsid w:val="00C54F02"/>
    <w:rsid w:val="00C566CF"/>
    <w:rsid w:val="00C57EAA"/>
    <w:rsid w:val="00C62B4B"/>
    <w:rsid w:val="00C63BF3"/>
    <w:rsid w:val="00C657A9"/>
    <w:rsid w:val="00C677B5"/>
    <w:rsid w:val="00C7201A"/>
    <w:rsid w:val="00C74755"/>
    <w:rsid w:val="00C80088"/>
    <w:rsid w:val="00C80FD8"/>
    <w:rsid w:val="00C8214F"/>
    <w:rsid w:val="00C8435A"/>
    <w:rsid w:val="00C846B1"/>
    <w:rsid w:val="00C84877"/>
    <w:rsid w:val="00C85394"/>
    <w:rsid w:val="00C864EE"/>
    <w:rsid w:val="00C86E2C"/>
    <w:rsid w:val="00C92471"/>
    <w:rsid w:val="00C93C24"/>
    <w:rsid w:val="00C94D1D"/>
    <w:rsid w:val="00C963C4"/>
    <w:rsid w:val="00C96CA7"/>
    <w:rsid w:val="00C9770A"/>
    <w:rsid w:val="00CA1D75"/>
    <w:rsid w:val="00CA24DA"/>
    <w:rsid w:val="00CA2C04"/>
    <w:rsid w:val="00CA3706"/>
    <w:rsid w:val="00CA3BE7"/>
    <w:rsid w:val="00CA44C3"/>
    <w:rsid w:val="00CA48A4"/>
    <w:rsid w:val="00CA664B"/>
    <w:rsid w:val="00CA6788"/>
    <w:rsid w:val="00CA6910"/>
    <w:rsid w:val="00CA69FA"/>
    <w:rsid w:val="00CA70B7"/>
    <w:rsid w:val="00CB0B33"/>
    <w:rsid w:val="00CB3A07"/>
    <w:rsid w:val="00CC0832"/>
    <w:rsid w:val="00CC2190"/>
    <w:rsid w:val="00CC2B93"/>
    <w:rsid w:val="00CC2D02"/>
    <w:rsid w:val="00CC75CA"/>
    <w:rsid w:val="00CC7E3E"/>
    <w:rsid w:val="00CD1573"/>
    <w:rsid w:val="00CD34D0"/>
    <w:rsid w:val="00CD7E0E"/>
    <w:rsid w:val="00CE0580"/>
    <w:rsid w:val="00CE0893"/>
    <w:rsid w:val="00CE0C92"/>
    <w:rsid w:val="00CE1499"/>
    <w:rsid w:val="00CE1598"/>
    <w:rsid w:val="00CE2A6D"/>
    <w:rsid w:val="00CE2E1E"/>
    <w:rsid w:val="00CE6891"/>
    <w:rsid w:val="00CF09A3"/>
    <w:rsid w:val="00CF2FD5"/>
    <w:rsid w:val="00CF4202"/>
    <w:rsid w:val="00CF43AD"/>
    <w:rsid w:val="00CF501C"/>
    <w:rsid w:val="00CF73EB"/>
    <w:rsid w:val="00CF7615"/>
    <w:rsid w:val="00CF7ABD"/>
    <w:rsid w:val="00D00148"/>
    <w:rsid w:val="00D002E2"/>
    <w:rsid w:val="00D02C7C"/>
    <w:rsid w:val="00D0492C"/>
    <w:rsid w:val="00D115BB"/>
    <w:rsid w:val="00D11DF7"/>
    <w:rsid w:val="00D12938"/>
    <w:rsid w:val="00D14CF1"/>
    <w:rsid w:val="00D17199"/>
    <w:rsid w:val="00D21994"/>
    <w:rsid w:val="00D2558B"/>
    <w:rsid w:val="00D31B9B"/>
    <w:rsid w:val="00D320E4"/>
    <w:rsid w:val="00D3447B"/>
    <w:rsid w:val="00D346F9"/>
    <w:rsid w:val="00D35776"/>
    <w:rsid w:val="00D35FA2"/>
    <w:rsid w:val="00D36945"/>
    <w:rsid w:val="00D36CC9"/>
    <w:rsid w:val="00D40214"/>
    <w:rsid w:val="00D40FDF"/>
    <w:rsid w:val="00D43E05"/>
    <w:rsid w:val="00D44C23"/>
    <w:rsid w:val="00D47B8B"/>
    <w:rsid w:val="00D512F5"/>
    <w:rsid w:val="00D515CA"/>
    <w:rsid w:val="00D530A1"/>
    <w:rsid w:val="00D533CE"/>
    <w:rsid w:val="00D54D6F"/>
    <w:rsid w:val="00D54E2B"/>
    <w:rsid w:val="00D55CE4"/>
    <w:rsid w:val="00D56DCF"/>
    <w:rsid w:val="00D57687"/>
    <w:rsid w:val="00D577FE"/>
    <w:rsid w:val="00D579CA"/>
    <w:rsid w:val="00D57A9E"/>
    <w:rsid w:val="00D57F56"/>
    <w:rsid w:val="00D600D6"/>
    <w:rsid w:val="00D604D3"/>
    <w:rsid w:val="00D608D9"/>
    <w:rsid w:val="00D641B0"/>
    <w:rsid w:val="00D646AD"/>
    <w:rsid w:val="00D64EBF"/>
    <w:rsid w:val="00D65991"/>
    <w:rsid w:val="00D6672E"/>
    <w:rsid w:val="00D707AC"/>
    <w:rsid w:val="00D72698"/>
    <w:rsid w:val="00D72D1F"/>
    <w:rsid w:val="00D72EFB"/>
    <w:rsid w:val="00D74EDA"/>
    <w:rsid w:val="00D752BA"/>
    <w:rsid w:val="00D764BA"/>
    <w:rsid w:val="00D81B3A"/>
    <w:rsid w:val="00D8223D"/>
    <w:rsid w:val="00D82853"/>
    <w:rsid w:val="00D8397B"/>
    <w:rsid w:val="00D841D2"/>
    <w:rsid w:val="00D8581C"/>
    <w:rsid w:val="00D85A9B"/>
    <w:rsid w:val="00D85CE0"/>
    <w:rsid w:val="00D85D6F"/>
    <w:rsid w:val="00D86CFE"/>
    <w:rsid w:val="00D9061A"/>
    <w:rsid w:val="00D91D9E"/>
    <w:rsid w:val="00D91F41"/>
    <w:rsid w:val="00D950F0"/>
    <w:rsid w:val="00D95E1C"/>
    <w:rsid w:val="00D967E0"/>
    <w:rsid w:val="00D97046"/>
    <w:rsid w:val="00DA0688"/>
    <w:rsid w:val="00DA11D2"/>
    <w:rsid w:val="00DA1983"/>
    <w:rsid w:val="00DA27EA"/>
    <w:rsid w:val="00DA4C50"/>
    <w:rsid w:val="00DA54BE"/>
    <w:rsid w:val="00DB0ECE"/>
    <w:rsid w:val="00DB10B2"/>
    <w:rsid w:val="00DB1162"/>
    <w:rsid w:val="00DB29FD"/>
    <w:rsid w:val="00DB37E4"/>
    <w:rsid w:val="00DB3D93"/>
    <w:rsid w:val="00DB3FCE"/>
    <w:rsid w:val="00DB488E"/>
    <w:rsid w:val="00DB489E"/>
    <w:rsid w:val="00DB4BBC"/>
    <w:rsid w:val="00DB5511"/>
    <w:rsid w:val="00DB64F0"/>
    <w:rsid w:val="00DB6542"/>
    <w:rsid w:val="00DC047B"/>
    <w:rsid w:val="00DC060A"/>
    <w:rsid w:val="00DC2475"/>
    <w:rsid w:val="00DC68C3"/>
    <w:rsid w:val="00DC7209"/>
    <w:rsid w:val="00DC786A"/>
    <w:rsid w:val="00DD019A"/>
    <w:rsid w:val="00DD13EF"/>
    <w:rsid w:val="00DD1CD6"/>
    <w:rsid w:val="00DD2E99"/>
    <w:rsid w:val="00DD313B"/>
    <w:rsid w:val="00DD39E7"/>
    <w:rsid w:val="00DD3F3E"/>
    <w:rsid w:val="00DD54C3"/>
    <w:rsid w:val="00DD58EA"/>
    <w:rsid w:val="00DD60B3"/>
    <w:rsid w:val="00DD6108"/>
    <w:rsid w:val="00DD6AC2"/>
    <w:rsid w:val="00DE04D7"/>
    <w:rsid w:val="00DE291F"/>
    <w:rsid w:val="00DE3FCA"/>
    <w:rsid w:val="00DE6C19"/>
    <w:rsid w:val="00DE6E72"/>
    <w:rsid w:val="00DF011B"/>
    <w:rsid w:val="00DF011D"/>
    <w:rsid w:val="00DF0FF4"/>
    <w:rsid w:val="00DF214F"/>
    <w:rsid w:val="00DF3E27"/>
    <w:rsid w:val="00DF4B3B"/>
    <w:rsid w:val="00DF6502"/>
    <w:rsid w:val="00DF6768"/>
    <w:rsid w:val="00DF6CA3"/>
    <w:rsid w:val="00E00961"/>
    <w:rsid w:val="00E00BF2"/>
    <w:rsid w:val="00E03552"/>
    <w:rsid w:val="00E0484B"/>
    <w:rsid w:val="00E05ABD"/>
    <w:rsid w:val="00E0708E"/>
    <w:rsid w:val="00E07643"/>
    <w:rsid w:val="00E07D04"/>
    <w:rsid w:val="00E11A6E"/>
    <w:rsid w:val="00E11B10"/>
    <w:rsid w:val="00E11B8F"/>
    <w:rsid w:val="00E129F3"/>
    <w:rsid w:val="00E13189"/>
    <w:rsid w:val="00E1361A"/>
    <w:rsid w:val="00E144EE"/>
    <w:rsid w:val="00E14531"/>
    <w:rsid w:val="00E14C5A"/>
    <w:rsid w:val="00E151C8"/>
    <w:rsid w:val="00E152B9"/>
    <w:rsid w:val="00E15482"/>
    <w:rsid w:val="00E15FCA"/>
    <w:rsid w:val="00E205A6"/>
    <w:rsid w:val="00E20C70"/>
    <w:rsid w:val="00E212A0"/>
    <w:rsid w:val="00E21FB0"/>
    <w:rsid w:val="00E22AF0"/>
    <w:rsid w:val="00E231F9"/>
    <w:rsid w:val="00E27A2F"/>
    <w:rsid w:val="00E31500"/>
    <w:rsid w:val="00E334AF"/>
    <w:rsid w:val="00E335EC"/>
    <w:rsid w:val="00E36924"/>
    <w:rsid w:val="00E373EB"/>
    <w:rsid w:val="00E37727"/>
    <w:rsid w:val="00E379CF"/>
    <w:rsid w:val="00E37DB0"/>
    <w:rsid w:val="00E43067"/>
    <w:rsid w:val="00E4582A"/>
    <w:rsid w:val="00E4601F"/>
    <w:rsid w:val="00E4606B"/>
    <w:rsid w:val="00E46448"/>
    <w:rsid w:val="00E5151D"/>
    <w:rsid w:val="00E53761"/>
    <w:rsid w:val="00E54535"/>
    <w:rsid w:val="00E54CAE"/>
    <w:rsid w:val="00E54F13"/>
    <w:rsid w:val="00E571DB"/>
    <w:rsid w:val="00E60A2C"/>
    <w:rsid w:val="00E60E8A"/>
    <w:rsid w:val="00E61F25"/>
    <w:rsid w:val="00E62D54"/>
    <w:rsid w:val="00E63326"/>
    <w:rsid w:val="00E65ED9"/>
    <w:rsid w:val="00E7045C"/>
    <w:rsid w:val="00E764C7"/>
    <w:rsid w:val="00E76844"/>
    <w:rsid w:val="00E7738C"/>
    <w:rsid w:val="00E8137F"/>
    <w:rsid w:val="00E81AA9"/>
    <w:rsid w:val="00E81B4E"/>
    <w:rsid w:val="00E828A4"/>
    <w:rsid w:val="00E82923"/>
    <w:rsid w:val="00E83C9A"/>
    <w:rsid w:val="00E847F3"/>
    <w:rsid w:val="00E869F1"/>
    <w:rsid w:val="00E910C1"/>
    <w:rsid w:val="00E93BB0"/>
    <w:rsid w:val="00E95D2A"/>
    <w:rsid w:val="00E96545"/>
    <w:rsid w:val="00E96F05"/>
    <w:rsid w:val="00EA0CB8"/>
    <w:rsid w:val="00EA2AA0"/>
    <w:rsid w:val="00EA3114"/>
    <w:rsid w:val="00EA50F2"/>
    <w:rsid w:val="00EA553F"/>
    <w:rsid w:val="00EA72A5"/>
    <w:rsid w:val="00EA7DD6"/>
    <w:rsid w:val="00EA7E79"/>
    <w:rsid w:val="00EA7EC7"/>
    <w:rsid w:val="00EA7F63"/>
    <w:rsid w:val="00EB055F"/>
    <w:rsid w:val="00EB0F48"/>
    <w:rsid w:val="00EB2B75"/>
    <w:rsid w:val="00EB3606"/>
    <w:rsid w:val="00EC2954"/>
    <w:rsid w:val="00EC2C1C"/>
    <w:rsid w:val="00EC3C85"/>
    <w:rsid w:val="00EC4D7F"/>
    <w:rsid w:val="00EC6EE9"/>
    <w:rsid w:val="00EC7136"/>
    <w:rsid w:val="00ED3D3D"/>
    <w:rsid w:val="00ED42A9"/>
    <w:rsid w:val="00ED6060"/>
    <w:rsid w:val="00EE01AF"/>
    <w:rsid w:val="00EE0529"/>
    <w:rsid w:val="00EE0AC0"/>
    <w:rsid w:val="00EE194F"/>
    <w:rsid w:val="00EE2768"/>
    <w:rsid w:val="00EE3BD7"/>
    <w:rsid w:val="00EE4FA0"/>
    <w:rsid w:val="00EE58C8"/>
    <w:rsid w:val="00EE5CA7"/>
    <w:rsid w:val="00EF0FC6"/>
    <w:rsid w:val="00EF1C71"/>
    <w:rsid w:val="00EF3E88"/>
    <w:rsid w:val="00EF4826"/>
    <w:rsid w:val="00EF52F1"/>
    <w:rsid w:val="00EF56BC"/>
    <w:rsid w:val="00EF75A9"/>
    <w:rsid w:val="00EF7636"/>
    <w:rsid w:val="00EF7863"/>
    <w:rsid w:val="00EF7C0F"/>
    <w:rsid w:val="00F00009"/>
    <w:rsid w:val="00F01E74"/>
    <w:rsid w:val="00F022B2"/>
    <w:rsid w:val="00F0354E"/>
    <w:rsid w:val="00F039B5"/>
    <w:rsid w:val="00F060FE"/>
    <w:rsid w:val="00F066AF"/>
    <w:rsid w:val="00F079BC"/>
    <w:rsid w:val="00F11BF8"/>
    <w:rsid w:val="00F12102"/>
    <w:rsid w:val="00F12F17"/>
    <w:rsid w:val="00F13643"/>
    <w:rsid w:val="00F15468"/>
    <w:rsid w:val="00F15A97"/>
    <w:rsid w:val="00F15E9B"/>
    <w:rsid w:val="00F17B2A"/>
    <w:rsid w:val="00F17BF6"/>
    <w:rsid w:val="00F17C8C"/>
    <w:rsid w:val="00F221F6"/>
    <w:rsid w:val="00F22E93"/>
    <w:rsid w:val="00F23367"/>
    <w:rsid w:val="00F303A3"/>
    <w:rsid w:val="00F313D0"/>
    <w:rsid w:val="00F31E6A"/>
    <w:rsid w:val="00F32071"/>
    <w:rsid w:val="00F32349"/>
    <w:rsid w:val="00F3299F"/>
    <w:rsid w:val="00F333FE"/>
    <w:rsid w:val="00F33D53"/>
    <w:rsid w:val="00F34320"/>
    <w:rsid w:val="00F343A8"/>
    <w:rsid w:val="00F345CA"/>
    <w:rsid w:val="00F34781"/>
    <w:rsid w:val="00F351C6"/>
    <w:rsid w:val="00F3532D"/>
    <w:rsid w:val="00F35878"/>
    <w:rsid w:val="00F359C1"/>
    <w:rsid w:val="00F40027"/>
    <w:rsid w:val="00F40642"/>
    <w:rsid w:val="00F40AC7"/>
    <w:rsid w:val="00F40F35"/>
    <w:rsid w:val="00F4114E"/>
    <w:rsid w:val="00F44B5D"/>
    <w:rsid w:val="00F46C5B"/>
    <w:rsid w:val="00F4794F"/>
    <w:rsid w:val="00F47998"/>
    <w:rsid w:val="00F47C66"/>
    <w:rsid w:val="00F501DE"/>
    <w:rsid w:val="00F508E4"/>
    <w:rsid w:val="00F50B96"/>
    <w:rsid w:val="00F55EC4"/>
    <w:rsid w:val="00F56F09"/>
    <w:rsid w:val="00F61308"/>
    <w:rsid w:val="00F669F0"/>
    <w:rsid w:val="00F67BE3"/>
    <w:rsid w:val="00F72C08"/>
    <w:rsid w:val="00F75F84"/>
    <w:rsid w:val="00F769C6"/>
    <w:rsid w:val="00F809AE"/>
    <w:rsid w:val="00F80BA0"/>
    <w:rsid w:val="00F8273D"/>
    <w:rsid w:val="00F8359E"/>
    <w:rsid w:val="00F840D0"/>
    <w:rsid w:val="00F84A43"/>
    <w:rsid w:val="00F85673"/>
    <w:rsid w:val="00F902FB"/>
    <w:rsid w:val="00F920CE"/>
    <w:rsid w:val="00F92864"/>
    <w:rsid w:val="00F928DF"/>
    <w:rsid w:val="00F932C7"/>
    <w:rsid w:val="00F94BCF"/>
    <w:rsid w:val="00F95ABD"/>
    <w:rsid w:val="00F95D35"/>
    <w:rsid w:val="00F95D5D"/>
    <w:rsid w:val="00F95D8D"/>
    <w:rsid w:val="00F97413"/>
    <w:rsid w:val="00F97BB4"/>
    <w:rsid w:val="00FA20B2"/>
    <w:rsid w:val="00FA3413"/>
    <w:rsid w:val="00FA3E75"/>
    <w:rsid w:val="00FA433E"/>
    <w:rsid w:val="00FA4CED"/>
    <w:rsid w:val="00FA5683"/>
    <w:rsid w:val="00FA7CBB"/>
    <w:rsid w:val="00FB03CE"/>
    <w:rsid w:val="00FB18DA"/>
    <w:rsid w:val="00FB1D31"/>
    <w:rsid w:val="00FB2E1E"/>
    <w:rsid w:val="00FB3E2E"/>
    <w:rsid w:val="00FB4572"/>
    <w:rsid w:val="00FB5B63"/>
    <w:rsid w:val="00FB6AB9"/>
    <w:rsid w:val="00FC1318"/>
    <w:rsid w:val="00FC1C84"/>
    <w:rsid w:val="00FC3D90"/>
    <w:rsid w:val="00FC467B"/>
    <w:rsid w:val="00FC58E1"/>
    <w:rsid w:val="00FC7454"/>
    <w:rsid w:val="00FD1642"/>
    <w:rsid w:val="00FD2A7D"/>
    <w:rsid w:val="00FD2FCB"/>
    <w:rsid w:val="00FD53BD"/>
    <w:rsid w:val="00FD5806"/>
    <w:rsid w:val="00FD6DE3"/>
    <w:rsid w:val="00FD6F8E"/>
    <w:rsid w:val="00FD760C"/>
    <w:rsid w:val="00FD79B5"/>
    <w:rsid w:val="00FD7AAA"/>
    <w:rsid w:val="00FD7B3F"/>
    <w:rsid w:val="00FD7DBD"/>
    <w:rsid w:val="00FE4446"/>
    <w:rsid w:val="00FE56D1"/>
    <w:rsid w:val="00FE669E"/>
    <w:rsid w:val="00FF09CB"/>
    <w:rsid w:val="00FF2910"/>
    <w:rsid w:val="00FF4566"/>
    <w:rsid w:val="00FF4F58"/>
    <w:rsid w:val="00FF4FCE"/>
    <w:rsid w:val="00FF5725"/>
    <w:rsid w:val="00FF6288"/>
    <w:rsid w:val="00FF7675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292368-482F-4304-AC7B-76909EA4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B4498"/>
    <w:pPr>
      <w:spacing w:after="80" w:line="252" w:lineRule="auto"/>
    </w:pPr>
    <w:rPr>
      <w:rFonts w:ascii="Arial" w:eastAsia="Arial" w:hAnsi="Arial"/>
      <w:sz w:val="19"/>
    </w:rPr>
  </w:style>
  <w:style w:type="paragraph" w:styleId="Titolo1">
    <w:name w:val="heading 1"/>
    <w:basedOn w:val="Normale"/>
    <w:next w:val="Normale"/>
    <w:qFormat/>
    <w:pPr>
      <w:keepNext/>
      <w:spacing w:before="160"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Garamond" w:hAnsi="Garamond"/>
      <w:u w:val="single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center"/>
      <w:outlineLvl w:val="3"/>
    </w:pPr>
    <w:rPr>
      <w:rFonts w:ascii="Garamond" w:hAnsi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pPr>
      <w:jc w:val="both"/>
    </w:pPr>
    <w:rPr>
      <w:rFonts w:ascii="Garamond" w:hAnsi="Garamond"/>
    </w:rPr>
  </w:style>
  <w:style w:type="character" w:styleId="Collegamentoipertestuale">
    <w:name w:val="Hyperlink"/>
    <w:rsid w:val="00622518"/>
    <w:rPr>
      <w:color w:val="0000FF"/>
      <w:u w:val="single"/>
    </w:rPr>
  </w:style>
  <w:style w:type="table" w:styleId="Grigliatabella">
    <w:name w:val="Table Grid"/>
    <w:basedOn w:val="Tabellanormale"/>
    <w:rsid w:val="00974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rsid w:val="0014761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47610"/>
  </w:style>
  <w:style w:type="paragraph" w:styleId="Testofumetto">
    <w:name w:val="Balloon Text"/>
    <w:basedOn w:val="Normale"/>
    <w:semiHidden/>
    <w:rsid w:val="006C27A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C27A1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FB2E1E"/>
    <w:rPr>
      <w:rFonts w:ascii="Courier New" w:hAnsi="Courier New"/>
      <w:sz w:val="20"/>
    </w:rPr>
  </w:style>
  <w:style w:type="paragraph" w:styleId="NormaleWeb">
    <w:name w:val="Normal (Web)"/>
    <w:basedOn w:val="Normale"/>
    <w:rsid w:val="00484A3C"/>
    <w:pPr>
      <w:spacing w:before="100" w:beforeAutospacing="1" w:after="100" w:afterAutospacing="1"/>
    </w:pPr>
    <w:rPr>
      <w:szCs w:val="24"/>
    </w:rPr>
  </w:style>
  <w:style w:type="character" w:styleId="Enfasigrassetto">
    <w:name w:val="Strong"/>
    <w:uiPriority w:val="22"/>
    <w:qFormat/>
    <w:rsid w:val="00484A3C"/>
    <w:rPr>
      <w:b/>
      <w:bCs/>
    </w:rPr>
  </w:style>
  <w:style w:type="paragraph" w:styleId="Paragrafoelenco">
    <w:name w:val="List Paragraph"/>
    <w:basedOn w:val="Normale"/>
    <w:qFormat/>
    <w:rsid w:val="001F4793"/>
    <w:pPr>
      <w:ind w:left="708"/>
    </w:pPr>
    <w:rPr>
      <w:szCs w:val="24"/>
    </w:rPr>
  </w:style>
  <w:style w:type="character" w:customStyle="1" w:styleId="CorpotestoCarattere">
    <w:name w:val="Corpo testo Carattere"/>
    <w:link w:val="Corpotesto"/>
    <w:rsid w:val="00543028"/>
    <w:rPr>
      <w:rFonts w:ascii="Garamond" w:hAnsi="Garamond"/>
      <w:sz w:val="24"/>
    </w:rPr>
  </w:style>
  <w:style w:type="character" w:customStyle="1" w:styleId="IntestazioneCarattere">
    <w:name w:val="Intestazione Carattere"/>
    <w:link w:val="Intestazione"/>
    <w:rsid w:val="00B77B56"/>
    <w:rPr>
      <w:sz w:val="24"/>
    </w:rPr>
  </w:style>
  <w:style w:type="character" w:customStyle="1" w:styleId="PidipaginaCarattere">
    <w:name w:val="Piè di pagina Carattere"/>
    <w:link w:val="Pidipagina"/>
    <w:uiPriority w:val="99"/>
    <w:rsid w:val="006D05B5"/>
    <w:rPr>
      <w:sz w:val="24"/>
    </w:rPr>
  </w:style>
  <w:style w:type="paragraph" w:customStyle="1" w:styleId="Default">
    <w:name w:val="Default"/>
    <w:rsid w:val="003A075F"/>
    <w:pPr>
      <w:autoSpaceDE w:val="0"/>
      <w:autoSpaceDN w:val="0"/>
      <w:adjustRightInd w:val="0"/>
    </w:pPr>
    <w:rPr>
      <w:rFonts w:ascii="Fira Sans" w:hAnsi="Fira Sans" w:cs="Fira Sans"/>
      <w:color w:val="000000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3A0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iadesign.pe.it" TargetMode="External"/><Relationship Id="rId1" Type="http://schemas.openxmlformats.org/officeDocument/2006/relationships/hyperlink" Target="mailto:pec@pec.isiadesign.p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a%20Salvatori\Downloads\Comunicazione%20iban%20Erasmu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E8FB4-E30E-434A-89FE-4B5EF2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Comunicazione iban Erasmus.dot</Template>
  <TotalTime>0</TotalTime>
  <Pages>3</Pages>
  <Words>887</Words>
  <Characters>5692</Characters>
  <Application>Microsoft Office Word</Application>
  <DocSecurity>0</DocSecurity>
  <Lines>105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unico di domanda – PRIN AFAM 2024 PRINAFAM-00068</vt:lpstr>
    </vt:vector>
  </TitlesOfParts>
  <Company>ISIA</Company>
  <LinksUpToDate>false</LinksUpToDate>
  <CharactersWithSpaces>6533</CharactersWithSpaces>
  <SharedDoc>false</SharedDoc>
  <HLinks>
    <vt:vector size="12" baseType="variant">
      <vt:variant>
        <vt:i4>5636106</vt:i4>
      </vt:variant>
      <vt:variant>
        <vt:i4>3</vt:i4>
      </vt:variant>
      <vt:variant>
        <vt:i4>0</vt:i4>
      </vt:variant>
      <vt:variant>
        <vt:i4>5</vt:i4>
      </vt:variant>
      <vt:variant>
        <vt:lpwstr>http://www.isiadesign.pe.it/</vt:lpwstr>
      </vt:variant>
      <vt:variant>
        <vt:lpwstr/>
      </vt:variant>
      <vt:variant>
        <vt:i4>3145738</vt:i4>
      </vt:variant>
      <vt:variant>
        <vt:i4>0</vt:i4>
      </vt:variant>
      <vt:variant>
        <vt:i4>0</vt:i4>
      </vt:variant>
      <vt:variant>
        <vt:i4>5</vt:i4>
      </vt:variant>
      <vt:variant>
        <vt:lpwstr>mailto:pec@pec.isiadesign.pe.it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unico di domanda – PRIN AFAM 2024 PRINAFAM-00068</dc:title>
  <dc:subject>Domanda di partecipazione alle procedure comparative per incarichi di consulenza esterna</dc:subject>
  <dc:creator>ISIA di Pescara</dc:creator>
  <cp:keywords/>
  <cp:lastModifiedBy>Donatella Furia</cp:lastModifiedBy>
  <cp:revision>2</cp:revision>
  <cp:lastPrinted>2022-04-13T09:48:00Z</cp:lastPrinted>
  <dcterms:created xsi:type="dcterms:W3CDTF">2026-08-07T11:52:00Z</dcterms:created>
  <dcterms:modified xsi:type="dcterms:W3CDTF">2026-08-07T11:52:00Z</dcterms:modified>
</cp:coreProperties>
</file>